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7B12" w:rsidRDefault="00321CF8" w:rsidP="00E33E1D">
      <w:pPr>
        <w:pBdr>
          <w:top w:val="single" w:sz="4" w:space="2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828"/>
          <w:tab w:val="left" w:pos="4395"/>
        </w:tabs>
        <w:autoSpaceDE w:val="0"/>
        <w:autoSpaceDN w:val="0"/>
        <w:adjustRightInd w:val="0"/>
        <w:spacing w:after="0" w:line="240" w:lineRule="auto"/>
        <w:ind w:right="2266"/>
        <w:rPr>
          <w:rFonts w:ascii="Helvetica" w:hAnsi="Helvetica" w:cs="Helvetica"/>
          <w:color w:val="000000"/>
        </w:rPr>
      </w:pPr>
      <w:r>
        <w:rPr>
          <w:noProof/>
          <w:lang w:eastAsia="de-DE"/>
        </w:rPr>
        <w:drawing>
          <wp:anchor distT="0" distB="0" distL="114300" distR="114300" simplePos="0" relativeHeight="251706368" behindDoc="1" locked="0" layoutInCell="1" allowOverlap="1" wp14:anchorId="0A03328A" wp14:editId="37B68162">
            <wp:simplePos x="0" y="0"/>
            <wp:positionH relativeFrom="column">
              <wp:posOffset>-3093085</wp:posOffset>
            </wp:positionH>
            <wp:positionV relativeFrom="paragraph">
              <wp:posOffset>-790575</wp:posOffset>
            </wp:positionV>
            <wp:extent cx="11181080" cy="11131550"/>
            <wp:effectExtent l="19050" t="19050" r="20320" b="12700"/>
            <wp:wrapNone/>
            <wp:docPr id="2054" name="Grafik 2054" descr="C:\Users\ms-praktikant\Documents\hintergrund_noten-klei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-praktikant\Documents\hintergrund_noten-klein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1080" cy="11131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3E1D">
        <w:rPr>
          <w:noProof/>
          <w:lang w:eastAsia="de-DE"/>
        </w:rPr>
        <w:drawing>
          <wp:anchor distT="0" distB="0" distL="114300" distR="114300" simplePos="0" relativeHeight="251708416" behindDoc="0" locked="0" layoutInCell="1" allowOverlap="1" wp14:anchorId="6F8E52FE" wp14:editId="4212E03F">
            <wp:simplePos x="0" y="0"/>
            <wp:positionH relativeFrom="column">
              <wp:posOffset>-61189</wp:posOffset>
            </wp:positionH>
            <wp:positionV relativeFrom="paragraph">
              <wp:posOffset>-346710</wp:posOffset>
            </wp:positionV>
            <wp:extent cx="7176135" cy="803275"/>
            <wp:effectExtent l="0" t="0" r="5715" b="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-praktikant\Desktop\aa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135" cy="80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384">
        <w:rPr>
          <w:noProof/>
          <w:lang w:eastAsia="de-DE"/>
        </w:rPr>
        <w:t xml:space="preserve">    </w:t>
      </w:r>
      <w:r w:rsidR="00507B12" w:rsidRPr="004D3E0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507B12">
        <w:rPr>
          <w:rFonts w:ascii="Helvetica" w:hAnsi="Helvetica" w:cs="Helvetica"/>
          <w:color w:val="000000"/>
        </w:rPr>
        <w:t xml:space="preserve">                           </w:t>
      </w:r>
    </w:p>
    <w:p w:rsidR="001E4C25" w:rsidRDefault="001E4C25" w:rsidP="00507B12">
      <w:pPr>
        <w:autoSpaceDE w:val="0"/>
        <w:autoSpaceDN w:val="0"/>
        <w:adjustRightInd w:val="0"/>
        <w:spacing w:after="0" w:line="240" w:lineRule="auto"/>
        <w:rPr>
          <w:noProof/>
          <w:lang w:eastAsia="de-DE"/>
        </w:rPr>
      </w:pPr>
    </w:p>
    <w:p w:rsidR="001E4C25" w:rsidRDefault="001E4C25" w:rsidP="00507B12">
      <w:pPr>
        <w:autoSpaceDE w:val="0"/>
        <w:autoSpaceDN w:val="0"/>
        <w:adjustRightInd w:val="0"/>
        <w:spacing w:after="0" w:line="240" w:lineRule="auto"/>
        <w:rPr>
          <w:noProof/>
          <w:lang w:eastAsia="de-DE"/>
        </w:rPr>
      </w:pPr>
    </w:p>
    <w:p w:rsidR="00B63FB5" w:rsidRDefault="00736589" w:rsidP="00507B12">
      <w:pPr>
        <w:autoSpaceDE w:val="0"/>
        <w:autoSpaceDN w:val="0"/>
        <w:adjustRightInd w:val="0"/>
        <w:spacing w:after="0" w:line="240" w:lineRule="auto"/>
        <w:rPr>
          <w:noProof/>
          <w:lang w:eastAsia="de-DE"/>
        </w:rPr>
      </w:pPr>
      <w:r w:rsidRPr="00C5631B">
        <w:rPr>
          <w:rFonts w:ascii="Helvetica" w:hAnsi="Helvetica" w:cs="Helvetica"/>
          <w:noProof/>
          <w:color w:val="000000"/>
          <w:lang w:eastAsia="de-D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31A208" wp14:editId="3022023F">
                <wp:simplePos x="0" y="0"/>
                <wp:positionH relativeFrom="column">
                  <wp:posOffset>-55982</wp:posOffset>
                </wp:positionH>
                <wp:positionV relativeFrom="paragraph">
                  <wp:posOffset>14631</wp:posOffset>
                </wp:positionV>
                <wp:extent cx="7171055" cy="446228"/>
                <wp:effectExtent l="0" t="0" r="0" b="0"/>
                <wp:wrapNone/>
                <wp:docPr id="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1055" cy="4462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3CB9" w:rsidRPr="0069376B" w:rsidRDefault="00973CB9" w:rsidP="00507B12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Perpetua" w:hAnsi="Perpetua"/>
                                <w:sz w:val="52"/>
                                <w:szCs w:val="52"/>
                                <w14:glow w14:rad="101600">
                                  <w14:schemeClr w14:val="bg1">
                                    <w14:alpha w14:val="40000"/>
                                  </w14:schemeClr>
                                </w14:glow>
                              </w:rPr>
                            </w:pPr>
                            <w:r w:rsidRPr="00657FDF">
                              <w:rPr>
                                <w:rFonts w:ascii="Perpetua" w:hAnsi="Perpetua"/>
                                <w:sz w:val="52"/>
                                <w:szCs w:val="52"/>
                                <w14:glow w14:rad="101600">
                                  <w14:schemeClr w14:val="bg1">
                                    <w14:alpha w14:val="40000"/>
                                  </w14:schemeClr>
                                </w14:glow>
                              </w:rPr>
                              <w:t>Nachrichten</w:t>
                            </w:r>
                            <w:r w:rsidRPr="0069376B">
                              <w:rPr>
                                <w:rFonts w:ascii="Perpetua" w:hAnsi="Perpetua"/>
                                <w:sz w:val="52"/>
                                <w:szCs w:val="52"/>
                                <w14:glow w14:rad="101600">
                                  <w14:schemeClr w14:val="bg1">
                                    <w14:alpha w14:val="40000"/>
                                  </w14:schemeClr>
                                </w14:glow>
                              </w:rPr>
                              <w:t xml:space="preserve"> der Städtischen Musikschule Weilheim </w:t>
                            </w:r>
                            <w:proofErr w:type="spellStart"/>
                            <w:r w:rsidRPr="0069376B">
                              <w:rPr>
                                <w:rFonts w:ascii="Perpetua" w:hAnsi="Perpetua"/>
                                <w:sz w:val="52"/>
                                <w:szCs w:val="52"/>
                                <w14:glow w14:rad="101600">
                                  <w14:schemeClr w14:val="bg1">
                                    <w14:alpha w14:val="40000"/>
                                  </w14:schemeClr>
                                </w14:glow>
                              </w:rPr>
                              <w:t>i.OB</w:t>
                            </w:r>
                            <w:proofErr w:type="spellEnd"/>
                          </w:p>
                          <w:p w:rsidR="00973CB9" w:rsidRDefault="00973CB9"/>
                          <w:p w:rsidR="00973CB9" w:rsidRPr="0069376B" w:rsidRDefault="00973CB9" w:rsidP="00507B12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Perpetua" w:hAnsi="Perpetua"/>
                                <w:sz w:val="52"/>
                                <w:szCs w:val="52"/>
                                <w14:glow w14:rad="101600">
                                  <w14:schemeClr w14:val="bg1">
                                    <w14:alpha w14:val="40000"/>
                                  </w14:schemeClr>
                                </w14:glow>
                              </w:rPr>
                            </w:pPr>
                            <w:r w:rsidRPr="00657FDF">
                              <w:rPr>
                                <w:rFonts w:ascii="Perpetua" w:hAnsi="Perpetua"/>
                                <w:sz w:val="52"/>
                                <w:szCs w:val="52"/>
                                <w14:glow w14:rad="101600">
                                  <w14:schemeClr w14:val="bg1">
                                    <w14:alpha w14:val="40000"/>
                                  </w14:schemeClr>
                                </w14:glow>
                              </w:rPr>
                              <w:t>Nachrichten</w:t>
                            </w:r>
                            <w:r w:rsidRPr="0069376B">
                              <w:rPr>
                                <w:rFonts w:ascii="Perpetua" w:hAnsi="Perpetua"/>
                                <w:sz w:val="52"/>
                                <w:szCs w:val="52"/>
                                <w14:glow w14:rad="101600">
                                  <w14:schemeClr w14:val="bg1">
                                    <w14:alpha w14:val="40000"/>
                                  </w14:schemeClr>
                                </w14:glow>
                              </w:rPr>
                              <w:t xml:space="preserve"> der Städtischen Musikschule Weilheim </w:t>
                            </w:r>
                            <w:proofErr w:type="spellStart"/>
                            <w:r w:rsidRPr="0069376B">
                              <w:rPr>
                                <w:rFonts w:ascii="Perpetua" w:hAnsi="Perpetua"/>
                                <w:sz w:val="52"/>
                                <w:szCs w:val="52"/>
                                <w14:glow w14:rad="101600">
                                  <w14:schemeClr w14:val="bg1">
                                    <w14:alpha w14:val="40000"/>
                                  </w14:schemeClr>
                                </w14:glow>
                              </w:rPr>
                              <w:t>i.OB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-4.4pt;margin-top:1.15pt;width:564.65pt;height:35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" filled="f" stroked="f">
                <v:textbox>
                  <w:txbxContent>
                    <w:p w:rsidR="00973CB9" w:rsidRPr="0069376B" w:rsidRDefault="00973CB9" w:rsidP="00507B12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Perpetua" w:hAnsi="Perpetua"/>
                          <w:sz w:val="52"/>
                          <w:szCs w:val="52"/>
                          <w14:glow w14:rad="101600">
                            <w14:schemeClr w14:val="bg1">
                              <w14:alpha w14:val="40000"/>
                            </w14:schemeClr>
                          </w14:glow>
                        </w:rPr>
                      </w:pPr>
                      <w:r w:rsidRPr="00657FDF">
                        <w:rPr>
                          <w:rFonts w:ascii="Perpetua" w:hAnsi="Perpetua"/>
                          <w:sz w:val="52"/>
                          <w:szCs w:val="52"/>
                          <w14:glow w14:rad="101600">
                            <w14:schemeClr w14:val="bg1">
                              <w14:alpha w14:val="40000"/>
                            </w14:schemeClr>
                          </w14:glow>
                        </w:rPr>
                        <w:t>Nachrichten</w:t>
                      </w:r>
                      <w:r w:rsidRPr="0069376B">
                        <w:rPr>
                          <w:rFonts w:ascii="Perpetua" w:hAnsi="Perpetua"/>
                          <w:sz w:val="52"/>
                          <w:szCs w:val="52"/>
                          <w14:glow w14:rad="101600">
                            <w14:schemeClr w14:val="bg1">
                              <w14:alpha w14:val="40000"/>
                            </w14:schemeClr>
                          </w14:glow>
                        </w:rPr>
                        <w:t xml:space="preserve"> der Städtischen Musikschule Weilheim </w:t>
                      </w:r>
                      <w:proofErr w:type="spellStart"/>
                      <w:r w:rsidRPr="0069376B">
                        <w:rPr>
                          <w:rFonts w:ascii="Perpetua" w:hAnsi="Perpetua"/>
                          <w:sz w:val="52"/>
                          <w:szCs w:val="52"/>
                          <w14:glow w14:rad="101600">
                            <w14:schemeClr w14:val="bg1">
                              <w14:alpha w14:val="40000"/>
                            </w14:schemeClr>
                          </w14:glow>
                        </w:rPr>
                        <w:t>i.OB</w:t>
                      </w:r>
                      <w:proofErr w:type="spellEnd"/>
                    </w:p>
                    <w:p w:rsidR="00973CB9" w:rsidRDefault="00973CB9"/>
                    <w:p w:rsidR="00973CB9" w:rsidRPr="0069376B" w:rsidRDefault="00973CB9" w:rsidP="00507B12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Perpetua" w:hAnsi="Perpetua"/>
                          <w:sz w:val="52"/>
                          <w:szCs w:val="52"/>
                          <w14:glow w14:rad="101600">
                            <w14:schemeClr w14:val="bg1">
                              <w14:alpha w14:val="40000"/>
                            </w14:schemeClr>
                          </w14:glow>
                        </w:rPr>
                      </w:pPr>
                      <w:r w:rsidRPr="00657FDF">
                        <w:rPr>
                          <w:rFonts w:ascii="Perpetua" w:hAnsi="Perpetua"/>
                          <w:sz w:val="52"/>
                          <w:szCs w:val="52"/>
                          <w14:glow w14:rad="101600">
                            <w14:schemeClr w14:val="bg1">
                              <w14:alpha w14:val="40000"/>
                            </w14:schemeClr>
                          </w14:glow>
                        </w:rPr>
                        <w:t>Nachrichten</w:t>
                      </w:r>
                      <w:r w:rsidRPr="0069376B">
                        <w:rPr>
                          <w:rFonts w:ascii="Perpetua" w:hAnsi="Perpetua"/>
                          <w:sz w:val="52"/>
                          <w:szCs w:val="52"/>
                          <w14:glow w14:rad="101600">
                            <w14:schemeClr w14:val="bg1">
                              <w14:alpha w14:val="40000"/>
                            </w14:schemeClr>
                          </w14:glow>
                        </w:rPr>
                        <w:t xml:space="preserve"> der Städtischen Musikschule Weilheim </w:t>
                      </w:r>
                      <w:proofErr w:type="spellStart"/>
                      <w:r w:rsidRPr="0069376B">
                        <w:rPr>
                          <w:rFonts w:ascii="Perpetua" w:hAnsi="Perpetua"/>
                          <w:sz w:val="52"/>
                          <w:szCs w:val="52"/>
                          <w14:glow w14:rad="101600">
                            <w14:schemeClr w14:val="bg1">
                              <w14:alpha w14:val="40000"/>
                            </w14:schemeClr>
                          </w14:glow>
                        </w:rPr>
                        <w:t>i.OB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63FB5">
        <w:rPr>
          <w:noProof/>
          <w:lang w:eastAsia="de-DE"/>
        </w:rPr>
        <w:drawing>
          <wp:anchor distT="0" distB="0" distL="114300" distR="114300" simplePos="0" relativeHeight="251668480" behindDoc="1" locked="0" layoutInCell="1" allowOverlap="1" wp14:anchorId="23BCEF99" wp14:editId="224089B7">
            <wp:simplePos x="0" y="0"/>
            <wp:positionH relativeFrom="column">
              <wp:posOffset>-193675</wp:posOffset>
            </wp:positionH>
            <wp:positionV relativeFrom="paragraph">
              <wp:posOffset>118745</wp:posOffset>
            </wp:positionV>
            <wp:extent cx="11181080" cy="11131550"/>
            <wp:effectExtent l="0" t="0" r="1270" b="0"/>
            <wp:wrapNone/>
            <wp:docPr id="288" name="Grafik 288" descr="C:\Users\ms-praktikant\Documents\hintergrund_noten-klei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-praktikant\Documents\hintergrund_noten-klein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1080" cy="1113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7B12" w:rsidRDefault="00507B12" w:rsidP="00507B12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</w:rPr>
      </w:pPr>
    </w:p>
    <w:p w:rsidR="00507B12" w:rsidRDefault="00507B12" w:rsidP="00507B12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</w:rPr>
      </w:pPr>
    </w:p>
    <w:p w:rsidR="00507B12" w:rsidRDefault="00736589" w:rsidP="00507B12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</w:rPr>
      </w:pPr>
      <w:r w:rsidRPr="00F670F3">
        <w:rPr>
          <w:rFonts w:ascii="Century Gothic" w:hAnsi="Century Gothic" w:cs="Arial"/>
          <w:noProof/>
          <w:sz w:val="20"/>
          <w:szCs w:val="20"/>
          <w:lang w:eastAsia="de-D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0EFEFC0" wp14:editId="2FCD4A0E">
                <wp:simplePos x="0" y="0"/>
                <wp:positionH relativeFrom="column">
                  <wp:posOffset>383362</wp:posOffset>
                </wp:positionH>
                <wp:positionV relativeFrom="paragraph">
                  <wp:posOffset>56515</wp:posOffset>
                </wp:positionV>
                <wp:extent cx="5735955" cy="548640"/>
                <wp:effectExtent l="0" t="0" r="0" b="3810"/>
                <wp:wrapNone/>
                <wp:docPr id="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955" cy="5486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3CB9" w:rsidRPr="00DF47D4" w:rsidRDefault="00973CB9" w:rsidP="00736589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jc w:val="both"/>
                              <w:rPr>
                                <w:rFonts w:cs="Arial"/>
                                <w:color w:val="000000"/>
                                <w:sz w:val="18"/>
                                <w:szCs w:val="16"/>
                              </w:rPr>
                            </w:pPr>
                            <w:r w:rsidRPr="00DF47D4">
                              <w:rPr>
                                <w:rFonts w:cs="Arial"/>
                                <w:color w:val="000000"/>
                                <w:sz w:val="18"/>
                                <w:szCs w:val="16"/>
                              </w:rPr>
                              <w:t xml:space="preserve">Der Newsletter der Städtischen Musikschule Weilheim wird an angemeldete Interessierte per Mail bereitgestellt. Er erscheint in </w:t>
                            </w:r>
                            <w:r>
                              <w:rPr>
                                <w:rFonts w:cs="Arial"/>
                                <w:color w:val="000000"/>
                                <w:sz w:val="18"/>
                                <w:szCs w:val="16"/>
                              </w:rPr>
                              <w:t>unregelmäßig</w:t>
                            </w:r>
                            <w:r w:rsidRPr="00DF47D4">
                              <w:rPr>
                                <w:rFonts w:cs="Arial"/>
                                <w:color w:val="000000"/>
                                <w:sz w:val="18"/>
                                <w:szCs w:val="16"/>
                              </w:rPr>
                              <w:t>en Abständen und informiert über die Musikschule, die Außenstellen Tutzing und Bernried sowie anstehende Termine und Themen.</w:t>
                            </w:r>
                            <w:r w:rsidRPr="00DF47D4">
                              <w:rPr>
                                <w:rFonts w:cs="Arial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DF47D4">
                              <w:rPr>
                                <w:color w:val="FF0000"/>
                                <w:sz w:val="18"/>
                                <w:szCs w:val="18"/>
                              </w:rPr>
                              <w:sym w:font="Wingdings" w:char="F038"/>
                            </w:r>
                            <w:r w:rsidRPr="00DF47D4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0" w:history="1">
                              <w:r w:rsidRPr="00DA5D86">
                                <w:rPr>
                                  <w:rStyle w:val="Hyperlink"/>
                                  <w:rFonts w:cs="Arial"/>
                                  <w:color w:val="FF0000"/>
                                  <w:sz w:val="18"/>
                                  <w:szCs w:val="16"/>
                                </w:rPr>
                                <w:t>Anmeldung über unsere Website</w:t>
                              </w:r>
                            </w:hyperlink>
                            <w:r w:rsidRPr="00DF47D4">
                              <w:rPr>
                                <w:rStyle w:val="Hyperlink"/>
                                <w:rFonts w:cs="Arial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/ A</w:t>
                            </w:r>
                            <w:r>
                              <w:rPr>
                                <w:rStyle w:val="Hyperlink"/>
                                <w:rFonts w:cs="Arial"/>
                                <w:color w:val="000000" w:themeColor="text1"/>
                                <w:sz w:val="18"/>
                                <w:szCs w:val="16"/>
                              </w:rPr>
                              <w:t>bmeldelink im E-Mail-Newsletter</w:t>
                            </w:r>
                          </w:p>
                          <w:p w:rsidR="00973CB9" w:rsidRPr="00CF4019" w:rsidRDefault="00973CB9" w:rsidP="00736589">
                            <w:pPr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973CB9" w:rsidRDefault="00973CB9"/>
                          <w:p w:rsidR="00973CB9" w:rsidRPr="00DF47D4" w:rsidRDefault="00973CB9" w:rsidP="00212F8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cs="Arial"/>
                                <w:color w:val="000000"/>
                                <w:sz w:val="18"/>
                                <w:szCs w:val="16"/>
                              </w:rPr>
                            </w:pPr>
                            <w:r w:rsidRPr="00DF47D4">
                              <w:rPr>
                                <w:rFonts w:cs="Arial"/>
                                <w:color w:val="000000"/>
                                <w:sz w:val="18"/>
                                <w:szCs w:val="16"/>
                              </w:rPr>
                              <w:t xml:space="preserve">Der Newsletter der Städtischen Musikschule Weilheim wird an angemeldete Interessierte per Mail bereitgestellt. Er erscheint in </w:t>
                            </w:r>
                            <w:r>
                              <w:rPr>
                                <w:rFonts w:cs="Arial"/>
                                <w:color w:val="000000"/>
                                <w:sz w:val="18"/>
                                <w:szCs w:val="16"/>
                              </w:rPr>
                              <w:t>unregelmäßig</w:t>
                            </w:r>
                            <w:r w:rsidRPr="00DF47D4">
                              <w:rPr>
                                <w:rFonts w:cs="Arial"/>
                                <w:color w:val="000000"/>
                                <w:sz w:val="18"/>
                                <w:szCs w:val="16"/>
                              </w:rPr>
                              <w:t>en Abständen und informiert über die Musikschule, die Außenstellen Tutzing und Bernried sowie anstehende Termine und Themen.</w:t>
                            </w:r>
                            <w:r w:rsidRPr="00DF47D4">
                              <w:rPr>
                                <w:rFonts w:cs="Arial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DF47D4">
                              <w:rPr>
                                <w:color w:val="FF0000"/>
                                <w:sz w:val="18"/>
                                <w:szCs w:val="18"/>
                              </w:rPr>
                              <w:sym w:font="Wingdings" w:char="F038"/>
                            </w:r>
                            <w:r w:rsidRPr="00DF47D4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DA5D86">
                                <w:rPr>
                                  <w:rStyle w:val="Hyperlink"/>
                                  <w:rFonts w:cs="Arial"/>
                                  <w:color w:val="FF0000"/>
                                  <w:sz w:val="18"/>
                                  <w:szCs w:val="16"/>
                                </w:rPr>
                                <w:t>Anmeldung über unsere Website</w:t>
                              </w:r>
                            </w:hyperlink>
                            <w:r w:rsidRPr="00DF47D4">
                              <w:rPr>
                                <w:rStyle w:val="Hyperlink"/>
                                <w:rFonts w:cs="Arial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/ A</w:t>
                            </w:r>
                            <w:r>
                              <w:rPr>
                                <w:rStyle w:val="Hyperlink"/>
                                <w:rFonts w:cs="Arial"/>
                                <w:color w:val="000000" w:themeColor="text1"/>
                                <w:sz w:val="18"/>
                                <w:szCs w:val="16"/>
                              </w:rPr>
                              <w:t>bmeldelink im E-Mail-Newsletter</w:t>
                            </w:r>
                          </w:p>
                          <w:p w:rsidR="00973CB9" w:rsidRPr="00CF4019" w:rsidRDefault="00973CB9" w:rsidP="00212F83">
                            <w:pPr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30.2pt;margin-top:4.45pt;width:451.65pt;height:43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" filled="f" stroked="f">
                <v:textbox>
                  <w:txbxContent>
                    <w:p w:rsidR="00973CB9" w:rsidRPr="00DF47D4" w:rsidRDefault="00973CB9" w:rsidP="00736589">
                      <w:pPr>
                        <w:autoSpaceDE w:val="0"/>
                        <w:autoSpaceDN w:val="0"/>
                        <w:adjustRightInd w:val="0"/>
                        <w:spacing w:after="0"/>
                        <w:jc w:val="both"/>
                        <w:rPr>
                          <w:rFonts w:cs="Arial"/>
                          <w:color w:val="000000"/>
                          <w:sz w:val="18"/>
                          <w:szCs w:val="16"/>
                        </w:rPr>
                      </w:pPr>
                      <w:r w:rsidRPr="00DF47D4">
                        <w:rPr>
                          <w:rFonts w:cs="Arial"/>
                          <w:color w:val="000000"/>
                          <w:sz w:val="18"/>
                          <w:szCs w:val="16"/>
                        </w:rPr>
                        <w:t xml:space="preserve">Der Newsletter der Städtischen Musikschule Weilheim wird an angemeldete Interessierte per Mail bereitgestellt. Er erscheint in </w:t>
                      </w:r>
                      <w:r>
                        <w:rPr>
                          <w:rFonts w:cs="Arial"/>
                          <w:color w:val="000000"/>
                          <w:sz w:val="18"/>
                          <w:szCs w:val="16"/>
                        </w:rPr>
                        <w:t>unregelmäßig</w:t>
                      </w:r>
                      <w:r w:rsidRPr="00DF47D4">
                        <w:rPr>
                          <w:rFonts w:cs="Arial"/>
                          <w:color w:val="000000"/>
                          <w:sz w:val="18"/>
                          <w:szCs w:val="16"/>
                        </w:rPr>
                        <w:t>en Abständen und informiert über die Musikschule, die Außenstellen Tutzing und Bernried sowie anstehende Termine und Themen.</w:t>
                      </w:r>
                      <w:r w:rsidRPr="00DF47D4">
                        <w:rPr>
                          <w:rFonts w:cs="Arial"/>
                          <w:sz w:val="18"/>
                          <w:szCs w:val="16"/>
                        </w:rPr>
                        <w:t xml:space="preserve"> </w:t>
                      </w:r>
                      <w:r w:rsidRPr="00DF47D4">
                        <w:rPr>
                          <w:color w:val="FF0000"/>
                          <w:sz w:val="18"/>
                          <w:szCs w:val="18"/>
                        </w:rPr>
                        <w:sym w:font="Wingdings" w:char="F038"/>
                      </w:r>
                      <w:r w:rsidRPr="00DF47D4">
                        <w:rPr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DA5D86">
                          <w:rPr>
                            <w:rStyle w:val="Hyperlink"/>
                            <w:rFonts w:cs="Arial"/>
                            <w:color w:val="FF0000"/>
                            <w:sz w:val="18"/>
                            <w:szCs w:val="16"/>
                          </w:rPr>
                          <w:t>Anmeldung über unsere Website</w:t>
                        </w:r>
                      </w:hyperlink>
                      <w:r w:rsidRPr="00DF47D4">
                        <w:rPr>
                          <w:rStyle w:val="Hyperlink"/>
                          <w:rFonts w:cs="Arial"/>
                          <w:color w:val="000000" w:themeColor="text1"/>
                          <w:sz w:val="18"/>
                          <w:szCs w:val="16"/>
                        </w:rPr>
                        <w:t xml:space="preserve"> / A</w:t>
                      </w:r>
                      <w:r>
                        <w:rPr>
                          <w:rStyle w:val="Hyperlink"/>
                          <w:rFonts w:cs="Arial"/>
                          <w:color w:val="000000" w:themeColor="text1"/>
                          <w:sz w:val="18"/>
                          <w:szCs w:val="16"/>
                        </w:rPr>
                        <w:t>bmeldelink im E-Mail-Newsletter</w:t>
                      </w:r>
                    </w:p>
                    <w:p w:rsidR="00973CB9" w:rsidRPr="00CF4019" w:rsidRDefault="00973CB9" w:rsidP="00736589">
                      <w:pPr>
                        <w:jc w:val="both"/>
                        <w:rPr>
                          <w:sz w:val="16"/>
                          <w:szCs w:val="16"/>
                        </w:rPr>
                      </w:pPr>
                    </w:p>
                    <w:p w:rsidR="00973CB9" w:rsidRDefault="00973CB9"/>
                    <w:p w:rsidR="00973CB9" w:rsidRPr="00DF47D4" w:rsidRDefault="00973CB9" w:rsidP="00212F8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cs="Arial"/>
                          <w:color w:val="000000"/>
                          <w:sz w:val="18"/>
                          <w:szCs w:val="16"/>
                        </w:rPr>
                      </w:pPr>
                      <w:r w:rsidRPr="00DF47D4">
                        <w:rPr>
                          <w:rFonts w:cs="Arial"/>
                          <w:color w:val="000000"/>
                          <w:sz w:val="18"/>
                          <w:szCs w:val="16"/>
                        </w:rPr>
                        <w:t xml:space="preserve">Der Newsletter der Städtischen Musikschule Weilheim wird an angemeldete Interessierte per Mail bereitgestellt. Er erscheint in </w:t>
                      </w:r>
                      <w:r>
                        <w:rPr>
                          <w:rFonts w:cs="Arial"/>
                          <w:color w:val="000000"/>
                          <w:sz w:val="18"/>
                          <w:szCs w:val="16"/>
                        </w:rPr>
                        <w:t>unregelmäßig</w:t>
                      </w:r>
                      <w:r w:rsidRPr="00DF47D4">
                        <w:rPr>
                          <w:rFonts w:cs="Arial"/>
                          <w:color w:val="000000"/>
                          <w:sz w:val="18"/>
                          <w:szCs w:val="16"/>
                        </w:rPr>
                        <w:t>en Abständen und informiert über die Musikschule, die Außenstellen Tutzing und Bernried sowie anstehende Termine und Themen.</w:t>
                      </w:r>
                      <w:r w:rsidRPr="00DF47D4">
                        <w:rPr>
                          <w:rFonts w:cs="Arial"/>
                          <w:sz w:val="18"/>
                          <w:szCs w:val="16"/>
                        </w:rPr>
                        <w:t xml:space="preserve"> </w:t>
                      </w:r>
                      <w:r w:rsidRPr="00DF47D4">
                        <w:rPr>
                          <w:color w:val="FF0000"/>
                          <w:sz w:val="18"/>
                          <w:szCs w:val="18"/>
                        </w:rPr>
                        <w:sym w:font="Wingdings" w:char="F038"/>
                      </w:r>
                      <w:r w:rsidRPr="00DF47D4">
                        <w:rPr>
                          <w:sz w:val="18"/>
                          <w:szCs w:val="18"/>
                        </w:rPr>
                        <w:t xml:space="preserve"> </w:t>
                      </w:r>
                      <w:hyperlink r:id="rId13" w:history="1">
                        <w:r w:rsidRPr="00DA5D86">
                          <w:rPr>
                            <w:rStyle w:val="Hyperlink"/>
                            <w:rFonts w:cs="Arial"/>
                            <w:color w:val="FF0000"/>
                            <w:sz w:val="18"/>
                            <w:szCs w:val="16"/>
                          </w:rPr>
                          <w:t>Anmeldung über unsere Website</w:t>
                        </w:r>
                      </w:hyperlink>
                      <w:r w:rsidRPr="00DF47D4">
                        <w:rPr>
                          <w:rStyle w:val="Hyperlink"/>
                          <w:rFonts w:cs="Arial"/>
                          <w:color w:val="000000" w:themeColor="text1"/>
                          <w:sz w:val="18"/>
                          <w:szCs w:val="16"/>
                        </w:rPr>
                        <w:t xml:space="preserve"> / A</w:t>
                      </w:r>
                      <w:r>
                        <w:rPr>
                          <w:rStyle w:val="Hyperlink"/>
                          <w:rFonts w:cs="Arial"/>
                          <w:color w:val="000000" w:themeColor="text1"/>
                          <w:sz w:val="18"/>
                          <w:szCs w:val="16"/>
                        </w:rPr>
                        <w:t>bmeldelink im E-Mail-Newsletter</w:t>
                      </w:r>
                    </w:p>
                    <w:p w:rsidR="00973CB9" w:rsidRPr="00CF4019" w:rsidRDefault="00973CB9" w:rsidP="00212F83">
                      <w:pPr>
                        <w:jc w:val="both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 w:cs="Helvetica"/>
          <w:noProof/>
          <w:color w:val="000000"/>
          <w:lang w:eastAsia="de-D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19EC27D" wp14:editId="72983995">
                <wp:simplePos x="0" y="0"/>
                <wp:positionH relativeFrom="column">
                  <wp:posOffset>-63297</wp:posOffset>
                </wp:positionH>
                <wp:positionV relativeFrom="paragraph">
                  <wp:posOffset>56515</wp:posOffset>
                </wp:positionV>
                <wp:extent cx="7269226" cy="0"/>
                <wp:effectExtent l="0" t="0" r="27305" b="19050"/>
                <wp:wrapNone/>
                <wp:docPr id="24" name="Gerade Verbindung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69226" cy="0"/>
                        </a:xfrm>
                        <a:prstGeom prst="line">
                          <a:avLst/>
                        </a:prstGeom>
                        <a:ln w="31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Gerade Verbindung 24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pt,4.45pt" to="567.4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" strokecolor="black [3040]" strokeweight=".25pt"/>
            </w:pict>
          </mc:Fallback>
        </mc:AlternateContent>
      </w:r>
    </w:p>
    <w:p w:rsidR="00507B12" w:rsidRDefault="00507B12" w:rsidP="00507B12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</w:rPr>
      </w:pPr>
    </w:p>
    <w:p w:rsidR="00507B12" w:rsidRDefault="00C30EA1" w:rsidP="009341BC">
      <w:pPr>
        <w:autoSpaceDE w:val="0"/>
        <w:autoSpaceDN w:val="0"/>
        <w:adjustRightInd w:val="0"/>
        <w:spacing w:after="0" w:line="240" w:lineRule="auto"/>
        <w:jc w:val="right"/>
        <w:rPr>
          <w:rFonts w:ascii="Helvetica" w:hAnsi="Helvetica" w:cs="Helvetica"/>
          <w:color w:val="000000"/>
        </w:rPr>
      </w:pPr>
      <w:r>
        <w:rPr>
          <w:rFonts w:cs="Arial"/>
          <w:noProof/>
          <w:color w:val="000000"/>
          <w:sz w:val="18"/>
          <w:szCs w:val="18"/>
          <w:lang w:eastAsia="de-DE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4E5F2DA" wp14:editId="14A27A6D">
                <wp:simplePos x="0" y="0"/>
                <wp:positionH relativeFrom="column">
                  <wp:posOffset>3140126</wp:posOffset>
                </wp:positionH>
                <wp:positionV relativeFrom="paragraph">
                  <wp:posOffset>63982</wp:posOffset>
                </wp:positionV>
                <wp:extent cx="2530475" cy="3759835"/>
                <wp:effectExtent l="0" t="0" r="0" b="0"/>
                <wp:wrapNone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0475" cy="3759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73CB9" w:rsidRPr="003446B6" w:rsidRDefault="00973CB9" w:rsidP="003446B6"/>
                          <w:p w:rsidR="00973CB9" w:rsidRPr="00F374E7" w:rsidRDefault="00973CB9" w:rsidP="003446B6">
                            <w:pPr>
                              <w:rPr>
                                <w:b/>
                              </w:rPr>
                            </w:pPr>
                            <w:r w:rsidRPr="00D86016">
                              <w:rPr>
                                <w:b/>
                              </w:rPr>
                              <w:object w:dxaOrig="8925" w:dyaOrig="12631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169.35pt;height:240.2pt" o:ole="">
                                  <v:imagedata r:id="rId14" o:title=""/>
                                </v:shape>
                                <o:OLEObject Type="Embed" ProgID="AcroExch.Document.DC" ShapeID="_x0000_i1026" DrawAspect="Content" ObjectID="_1612789384" r:id="rId15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8" o:spid="_x0000_s1028" type="#_x0000_t202" style="position:absolute;left:0;text-align:left;margin-left:247.25pt;margin-top:5.05pt;width:199.25pt;height:296.0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" filled="f" stroked="f" strokeweight=".5pt">
                <v:textbox>
                  <w:txbxContent>
                    <w:p w:rsidR="00973CB9" w:rsidRPr="003446B6" w:rsidRDefault="00973CB9" w:rsidP="003446B6"/>
                    <w:p w:rsidR="00973CB9" w:rsidRPr="00F374E7" w:rsidRDefault="00973CB9" w:rsidP="003446B6">
                      <w:pPr>
                        <w:rPr>
                          <w:b/>
                        </w:rPr>
                      </w:pPr>
                      <w:r w:rsidRPr="00D86016">
                        <w:rPr>
                          <w:b/>
                        </w:rPr>
                        <w:object w:dxaOrig="8925" w:dyaOrig="12631">
                          <v:shape id="_x0000_i1026" type="#_x0000_t75" style="width:169.35pt;height:240.2pt" o:ole="">
                            <v:imagedata r:id="rId14" o:title=""/>
                          </v:shape>
                          <o:OLEObject Type="Embed" ProgID="AcroExch.Document.DC" ShapeID="_x0000_i1026" DrawAspect="Content" ObjectID="_1612789384" r:id="rId16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507B12" w:rsidRDefault="00507B12" w:rsidP="00507B12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</w:rPr>
      </w:pPr>
    </w:p>
    <w:p w:rsidR="00507B12" w:rsidRPr="002839F4" w:rsidRDefault="00841AEC" w:rsidP="008302A7">
      <w:pPr>
        <w:pBdr>
          <w:top w:val="single" w:sz="4" w:space="16" w:color="auto"/>
        </w:pBdr>
        <w:tabs>
          <w:tab w:val="left" w:pos="4666"/>
        </w:tabs>
        <w:autoSpaceDE w:val="0"/>
        <w:autoSpaceDN w:val="0"/>
        <w:adjustRightInd w:val="0"/>
        <w:spacing w:after="0" w:line="240" w:lineRule="auto"/>
        <w:rPr>
          <w:rFonts w:asciiTheme="majorHAnsi" w:hAnsiTheme="majorHAnsi" w:cstheme="minorHAnsi"/>
          <w:b/>
          <w:color w:val="000000"/>
          <w:sz w:val="20"/>
          <w:szCs w:val="20"/>
          <w:u w:val="single"/>
        </w:rPr>
      </w:pPr>
      <w:r w:rsidRPr="00321CF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C79F3DC" wp14:editId="0D8D0E33">
                <wp:simplePos x="0" y="0"/>
                <wp:positionH relativeFrom="column">
                  <wp:posOffset>192557</wp:posOffset>
                </wp:positionH>
                <wp:positionV relativeFrom="paragraph">
                  <wp:posOffset>211455</wp:posOffset>
                </wp:positionV>
                <wp:extent cx="2647950" cy="4264762"/>
                <wp:effectExtent l="0" t="0" r="19050" b="21590"/>
                <wp:wrapNone/>
                <wp:docPr id="1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950" cy="4264762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1F497D">
                              <a:lumMod val="60000"/>
                              <a:lumOff val="40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3CB9" w:rsidRPr="0055335F" w:rsidRDefault="00973CB9" w:rsidP="00321CF8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Style w:val="Fett"/>
                                <w:rFonts w:cs="LiberationSerif"/>
                                <w:sz w:val="18"/>
                                <w:szCs w:val="18"/>
                              </w:rPr>
                            </w:pPr>
                            <w:r w:rsidRPr="00334199">
                              <w:rPr>
                                <w:rStyle w:val="Fett"/>
                                <w:rFonts w:cs="LiberationSerif"/>
                                <w:b w:val="0"/>
                                <w:color w:val="FF0000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15.15pt;margin-top:16.65pt;width:208.5pt;height:335.8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" filled="f" strokecolor="#558ed5" strokeweight="1.25pt">
                <v:textbox>
                  <w:txbxContent>
                    <w:p w:rsidR="00973CB9" w:rsidRPr="0055335F" w:rsidRDefault="00973CB9" w:rsidP="00321CF8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Style w:val="Fett"/>
                          <w:rFonts w:cs="LiberationSerif"/>
                          <w:sz w:val="18"/>
                          <w:szCs w:val="18"/>
                        </w:rPr>
                      </w:pPr>
                      <w:r w:rsidRPr="00334199">
                        <w:rPr>
                          <w:rStyle w:val="Fett"/>
                          <w:rFonts w:cs="LiberationSerif"/>
                          <w:b w:val="0"/>
                          <w:color w:val="FF0000"/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0680A" w:rsidRPr="00742F9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de-DE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D3C93C3" wp14:editId="57FD813F">
                <wp:simplePos x="0" y="0"/>
                <wp:positionH relativeFrom="column">
                  <wp:posOffset>287655</wp:posOffset>
                </wp:positionH>
                <wp:positionV relativeFrom="paragraph">
                  <wp:posOffset>174625</wp:posOffset>
                </wp:positionV>
                <wp:extent cx="2472055" cy="4403725"/>
                <wp:effectExtent l="0" t="0" r="0" b="0"/>
                <wp:wrapNone/>
                <wp:docPr id="205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2055" cy="4403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3CB9" w:rsidRPr="0072315A" w:rsidRDefault="00973CB9" w:rsidP="0004788D">
                            <w:pPr>
                              <w:spacing w:after="0" w:line="240" w:lineRule="auto"/>
                              <w:jc w:val="center"/>
                              <w:rPr>
                                <w:rStyle w:val="Fett"/>
                                <w:rFonts w:ascii="Perpetua" w:hAnsi="Perpetua" w:cs="Tahoma"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rStyle w:val="Fett"/>
                                <w:rFonts w:ascii="Perpetua" w:hAnsi="Perpetua" w:cs="Tahoma"/>
                                <w:sz w:val="24"/>
                                <w:szCs w:val="24"/>
                                <w:u w:val="single"/>
                              </w:rPr>
                              <w:t>Neue Trauminstrument-Episoden</w:t>
                            </w:r>
                          </w:p>
                          <w:p w:rsidR="00973CB9" w:rsidRPr="0047198A" w:rsidRDefault="00973CB9" w:rsidP="0004788D">
                            <w:pPr>
                              <w:spacing w:after="0" w:line="240" w:lineRule="auto"/>
                              <w:jc w:val="center"/>
                              <w:rPr>
                                <w:rFonts w:ascii="Perpetua" w:hAnsi="Perpetua" w:cs="Tahoma"/>
                                <w:b/>
                                <w:bCs/>
                                <w:szCs w:val="16"/>
                                <w:u w:val="single"/>
                              </w:rPr>
                            </w:pPr>
                          </w:p>
                          <w:p w:rsidR="00973CB9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sz w:val="2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2"/>
                                <w:szCs w:val="18"/>
                                <w:lang w:eastAsia="de-DE"/>
                              </w:rPr>
                              <w:drawing>
                                <wp:inline distT="0" distB="0" distL="0" distR="0" wp14:anchorId="32A9ADF2" wp14:editId="3282E31F">
                                  <wp:extent cx="2280285" cy="989752"/>
                                  <wp:effectExtent l="0" t="0" r="5715" b="1270"/>
                                  <wp:docPr id="8" name="Grafik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0285" cy="9897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73CB9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sz w:val="2"/>
                                <w:szCs w:val="18"/>
                              </w:rPr>
                            </w:pPr>
                          </w:p>
                          <w:p w:rsidR="00973CB9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sz w:val="2"/>
                                <w:szCs w:val="18"/>
                              </w:rPr>
                            </w:pPr>
                          </w:p>
                          <w:p w:rsidR="00973CB9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sz w:val="2"/>
                                <w:szCs w:val="18"/>
                              </w:rPr>
                            </w:pPr>
                          </w:p>
                          <w:p w:rsidR="00973CB9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sz w:val="2"/>
                                <w:szCs w:val="18"/>
                              </w:rPr>
                            </w:pPr>
                          </w:p>
                          <w:p w:rsidR="00973CB9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sz w:val="2"/>
                                <w:szCs w:val="18"/>
                              </w:rPr>
                            </w:pPr>
                          </w:p>
                          <w:p w:rsidR="00973CB9" w:rsidRPr="0047198A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sz w:val="2"/>
                                <w:szCs w:val="18"/>
                              </w:rPr>
                            </w:pPr>
                          </w:p>
                          <w:p w:rsidR="00973CB9" w:rsidRPr="004E3BA1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D</w:t>
                            </w:r>
                            <w:r w:rsidRPr="004E3BA1">
                              <w:rPr>
                                <w:sz w:val="18"/>
                                <w:szCs w:val="18"/>
                              </w:rPr>
                              <w:t xml:space="preserve">u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bist mindestens in der 1. Klasse und </w:t>
                            </w:r>
                            <w:r w:rsidRPr="004E3BA1">
                              <w:rPr>
                                <w:sz w:val="18"/>
                                <w:szCs w:val="18"/>
                              </w:rPr>
                              <w:t>willst ein Instrument lernen? Weißt aber nicht, welches?</w:t>
                            </w:r>
                          </w:p>
                          <w:p w:rsidR="00973CB9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4E3BA1">
                              <w:rPr>
                                <w:sz w:val="18"/>
                                <w:szCs w:val="18"/>
                              </w:rPr>
                              <w:t>Da haben wir was für dich:  Das Trauminstr</w:t>
                            </w:r>
                            <w:r w:rsidRPr="004E3BA1">
                              <w:rPr>
                                <w:sz w:val="18"/>
                                <w:szCs w:val="18"/>
                              </w:rPr>
                              <w:t>u</w:t>
                            </w:r>
                            <w:r w:rsidRPr="004E3BA1">
                              <w:rPr>
                                <w:sz w:val="18"/>
                                <w:szCs w:val="18"/>
                              </w:rPr>
                              <w:t xml:space="preserve">ment. Dabei hast du die Möglichkeit, in einem Zeitraum  von fünf Wochen  </w:t>
                            </w:r>
                            <w:r w:rsidRPr="004E3BA1">
                              <w:rPr>
                                <w:b/>
                                <w:sz w:val="18"/>
                                <w:szCs w:val="18"/>
                              </w:rPr>
                              <w:t>ein</w:t>
                            </w:r>
                            <w:r w:rsidRPr="004E3BA1">
                              <w:rPr>
                                <w:sz w:val="18"/>
                                <w:szCs w:val="18"/>
                              </w:rPr>
                              <w:t xml:space="preserve"> Instrument deiner Wahl genauer kennen zu lernen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973CB9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Bitte beachten: Voraussetzung dafür ist der vorangegangene Besuch eines einjährigen Mus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kalischen Grundfachs an der Musikschule Wei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l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heim. Die erste Episode läuft bereits, aber für die zweite Episode sind noch genügend Plätze frei.</w:t>
                            </w:r>
                          </w:p>
                          <w:p w:rsidR="00973CB9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Diese Episode findet in Weilheim </w:t>
                            </w:r>
                            <w:r w:rsidRPr="004C5A24">
                              <w:rPr>
                                <w:color w:val="C0504D" w:themeColor="accent2"/>
                                <w:sz w:val="18"/>
                                <w:szCs w:val="18"/>
                              </w:rPr>
                              <w:t>und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in </w:t>
                            </w:r>
                            <w:r w:rsidRPr="004C5A24">
                              <w:rPr>
                                <w:color w:val="C0504D" w:themeColor="accent2"/>
                                <w:sz w:val="18"/>
                                <w:szCs w:val="18"/>
                              </w:rPr>
                              <w:t>Tutzing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statt.</w:t>
                            </w:r>
                          </w:p>
                          <w:p w:rsidR="00973CB9" w:rsidRPr="004C5A24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973CB9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color w:val="548DD4" w:themeColor="text2" w:themeTint="99"/>
                                <w:sz w:val="18"/>
                                <w:szCs w:val="18"/>
                              </w:rPr>
                            </w:pPr>
                            <w:r w:rsidRPr="00CE6A7B">
                              <w:rPr>
                                <w:sz w:val="18"/>
                                <w:szCs w:val="18"/>
                              </w:rPr>
                              <w:t xml:space="preserve">Episode II: </w:t>
                            </w:r>
                            <w:r w:rsidRPr="00321CF8">
                              <w:rPr>
                                <w:color w:val="548DD4" w:themeColor="text2" w:themeTint="99"/>
                                <w:sz w:val="18"/>
                                <w:szCs w:val="18"/>
                              </w:rPr>
                              <w:t>29.04.</w:t>
                            </w:r>
                            <w:r>
                              <w:rPr>
                                <w:color w:val="548DD4" w:themeColor="text2" w:themeTint="99"/>
                                <w:sz w:val="18"/>
                                <w:szCs w:val="18"/>
                              </w:rPr>
                              <w:t xml:space="preserve"> - 07</w:t>
                            </w:r>
                            <w:r w:rsidRPr="00321CF8">
                              <w:rPr>
                                <w:color w:val="548DD4" w:themeColor="text2" w:themeTint="99"/>
                                <w:sz w:val="18"/>
                                <w:szCs w:val="18"/>
                              </w:rPr>
                              <w:t>.06.2019</w:t>
                            </w:r>
                          </w:p>
                          <w:p w:rsidR="00ED334E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color w:val="C0504D" w:themeColor="accent2"/>
                                <w:sz w:val="18"/>
                                <w:szCs w:val="18"/>
                              </w:rPr>
                            </w:pPr>
                            <w:r w:rsidRPr="004C5A24">
                              <w:rPr>
                                <w:color w:val="C0504D" w:themeColor="accent2"/>
                                <w:sz w:val="18"/>
                                <w:szCs w:val="18"/>
                              </w:rPr>
                              <w:t>Anmeldeschluss: 5. April 2019</w:t>
                            </w:r>
                          </w:p>
                          <w:p w:rsidR="00973CB9" w:rsidRPr="00ED334E" w:rsidRDefault="00ED334E" w:rsidP="0004788D">
                            <w:pPr>
                              <w:spacing w:after="0" w:line="240" w:lineRule="auto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C0504D" w:themeColor="accent2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D334E">
                              <w:rPr>
                                <w:sz w:val="18"/>
                                <w:szCs w:val="18"/>
                              </w:rPr>
                              <w:t>(Anmeldeformular im Anhang)</w:t>
                            </w:r>
                          </w:p>
                          <w:p w:rsidR="00973CB9" w:rsidRPr="00ED334E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sz w:val="6"/>
                                <w:szCs w:val="18"/>
                              </w:rPr>
                            </w:pPr>
                          </w:p>
                          <w:p w:rsidR="00973CB9" w:rsidRDefault="00973CB9" w:rsidP="0004788D">
                            <w:pPr>
                              <w:spacing w:after="0" w:line="240" w:lineRule="auto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ED334E">
                              <w:rPr>
                                <w:sz w:val="18"/>
                                <w:szCs w:val="18"/>
                              </w:rPr>
                              <w:t>Nähere Informationen erhältst du im Musi</w:t>
                            </w:r>
                            <w:r w:rsidRPr="00ED334E">
                              <w:rPr>
                                <w:sz w:val="18"/>
                                <w:szCs w:val="18"/>
                              </w:rPr>
                              <w:t>k</w:t>
                            </w:r>
                            <w:r w:rsidRPr="00ED334E">
                              <w:rPr>
                                <w:sz w:val="18"/>
                                <w:szCs w:val="18"/>
                              </w:rPr>
                              <w:t xml:space="preserve">schulbüro </w:t>
                            </w:r>
                            <w:r w:rsidRPr="004E3BA1">
                              <w:rPr>
                                <w:sz w:val="18"/>
                                <w:szCs w:val="18"/>
                              </w:rPr>
                              <w:t>oder auf unserer Website.</w:t>
                            </w:r>
                          </w:p>
                          <w:p w:rsidR="00973CB9" w:rsidRPr="00801970" w:rsidRDefault="00973CB9" w:rsidP="00C72DE3">
                            <w:pPr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22.65pt;margin-top:13.75pt;width:194.65pt;height:346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" filled="f" stroked="f">
                <v:textbox>
                  <w:txbxContent>
                    <w:p w:rsidR="00973CB9" w:rsidRPr="0072315A" w:rsidRDefault="00973CB9" w:rsidP="0004788D">
                      <w:pPr>
                        <w:spacing w:after="0" w:line="240" w:lineRule="auto"/>
                        <w:jc w:val="center"/>
                        <w:rPr>
                          <w:rStyle w:val="Fett"/>
                          <w:rFonts w:ascii="Perpetua" w:hAnsi="Perpetua" w:cs="Tahoma"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rStyle w:val="Fett"/>
                          <w:rFonts w:ascii="Perpetua" w:hAnsi="Perpetua" w:cs="Tahoma"/>
                          <w:sz w:val="24"/>
                          <w:szCs w:val="24"/>
                          <w:u w:val="single"/>
                        </w:rPr>
                        <w:t>Neue Trauminstrument-Episoden</w:t>
                      </w:r>
                    </w:p>
                    <w:p w:rsidR="00973CB9" w:rsidRPr="0047198A" w:rsidRDefault="00973CB9" w:rsidP="0004788D">
                      <w:pPr>
                        <w:spacing w:after="0" w:line="240" w:lineRule="auto"/>
                        <w:jc w:val="center"/>
                        <w:rPr>
                          <w:rFonts w:ascii="Perpetua" w:hAnsi="Perpetua" w:cs="Tahoma"/>
                          <w:b/>
                          <w:bCs/>
                          <w:szCs w:val="16"/>
                          <w:u w:val="single"/>
                        </w:rPr>
                      </w:pPr>
                    </w:p>
                    <w:p w:rsidR="00973CB9" w:rsidRDefault="00973CB9" w:rsidP="0004788D">
                      <w:pPr>
                        <w:spacing w:after="0" w:line="240" w:lineRule="auto"/>
                        <w:jc w:val="both"/>
                        <w:rPr>
                          <w:sz w:val="2"/>
                          <w:szCs w:val="18"/>
                        </w:rPr>
                      </w:pPr>
                      <w:r>
                        <w:rPr>
                          <w:noProof/>
                          <w:sz w:val="12"/>
                          <w:szCs w:val="18"/>
                          <w:lang w:eastAsia="de-DE"/>
                        </w:rPr>
                        <w:drawing>
                          <wp:inline distT="0" distB="0" distL="0" distR="0" wp14:anchorId="32A9ADF2" wp14:editId="3282E31F">
                            <wp:extent cx="2280285" cy="989752"/>
                            <wp:effectExtent l="0" t="0" r="5715" b="1270"/>
                            <wp:docPr id="8" name="Grafik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0285" cy="9897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73CB9" w:rsidRDefault="00973CB9" w:rsidP="0004788D">
                      <w:pPr>
                        <w:spacing w:after="0" w:line="240" w:lineRule="auto"/>
                        <w:jc w:val="both"/>
                        <w:rPr>
                          <w:sz w:val="2"/>
                          <w:szCs w:val="18"/>
                        </w:rPr>
                      </w:pPr>
                    </w:p>
                    <w:p w:rsidR="00973CB9" w:rsidRDefault="00973CB9" w:rsidP="0004788D">
                      <w:pPr>
                        <w:spacing w:after="0" w:line="240" w:lineRule="auto"/>
                        <w:jc w:val="both"/>
                        <w:rPr>
                          <w:sz w:val="2"/>
                          <w:szCs w:val="18"/>
                        </w:rPr>
                      </w:pPr>
                    </w:p>
                    <w:p w:rsidR="00973CB9" w:rsidRDefault="00973CB9" w:rsidP="0004788D">
                      <w:pPr>
                        <w:spacing w:after="0" w:line="240" w:lineRule="auto"/>
                        <w:jc w:val="both"/>
                        <w:rPr>
                          <w:sz w:val="2"/>
                          <w:szCs w:val="18"/>
                        </w:rPr>
                      </w:pPr>
                    </w:p>
                    <w:p w:rsidR="00973CB9" w:rsidRDefault="00973CB9" w:rsidP="0004788D">
                      <w:pPr>
                        <w:spacing w:after="0" w:line="240" w:lineRule="auto"/>
                        <w:jc w:val="both"/>
                        <w:rPr>
                          <w:sz w:val="2"/>
                          <w:szCs w:val="18"/>
                        </w:rPr>
                      </w:pPr>
                    </w:p>
                    <w:p w:rsidR="00973CB9" w:rsidRDefault="00973CB9" w:rsidP="0004788D">
                      <w:pPr>
                        <w:spacing w:after="0" w:line="240" w:lineRule="auto"/>
                        <w:jc w:val="both"/>
                        <w:rPr>
                          <w:sz w:val="2"/>
                          <w:szCs w:val="18"/>
                        </w:rPr>
                      </w:pPr>
                    </w:p>
                    <w:p w:rsidR="00973CB9" w:rsidRPr="0047198A" w:rsidRDefault="00973CB9" w:rsidP="0004788D">
                      <w:pPr>
                        <w:spacing w:after="0" w:line="240" w:lineRule="auto"/>
                        <w:jc w:val="both"/>
                        <w:rPr>
                          <w:sz w:val="2"/>
                          <w:szCs w:val="18"/>
                        </w:rPr>
                      </w:pPr>
                    </w:p>
                    <w:p w:rsidR="00973CB9" w:rsidRPr="004E3BA1" w:rsidRDefault="00973CB9" w:rsidP="0004788D">
                      <w:pPr>
                        <w:spacing w:after="0" w:line="240" w:lineRule="auto"/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D</w:t>
                      </w:r>
                      <w:r w:rsidRPr="004E3BA1">
                        <w:rPr>
                          <w:sz w:val="18"/>
                          <w:szCs w:val="18"/>
                        </w:rPr>
                        <w:t xml:space="preserve">u </w:t>
                      </w:r>
                      <w:r>
                        <w:rPr>
                          <w:sz w:val="18"/>
                          <w:szCs w:val="18"/>
                        </w:rPr>
                        <w:t xml:space="preserve">bist mindestens in der 1. Klasse und </w:t>
                      </w:r>
                      <w:r w:rsidRPr="004E3BA1">
                        <w:rPr>
                          <w:sz w:val="18"/>
                          <w:szCs w:val="18"/>
                        </w:rPr>
                        <w:t>willst ein Instrument lernen? Weißt aber nicht, welches?</w:t>
                      </w:r>
                    </w:p>
                    <w:p w:rsidR="00973CB9" w:rsidRDefault="00973CB9" w:rsidP="0004788D">
                      <w:pPr>
                        <w:spacing w:after="0" w:line="240" w:lineRule="auto"/>
                        <w:jc w:val="both"/>
                        <w:rPr>
                          <w:sz w:val="18"/>
                          <w:szCs w:val="18"/>
                        </w:rPr>
                      </w:pPr>
                      <w:r w:rsidRPr="004E3BA1">
                        <w:rPr>
                          <w:sz w:val="18"/>
                          <w:szCs w:val="18"/>
                        </w:rPr>
                        <w:t>Da haben wir was für dich:  Das Trauminstr</w:t>
                      </w:r>
                      <w:r w:rsidRPr="004E3BA1">
                        <w:rPr>
                          <w:sz w:val="18"/>
                          <w:szCs w:val="18"/>
                        </w:rPr>
                        <w:t>u</w:t>
                      </w:r>
                      <w:r w:rsidRPr="004E3BA1">
                        <w:rPr>
                          <w:sz w:val="18"/>
                          <w:szCs w:val="18"/>
                        </w:rPr>
                        <w:t xml:space="preserve">ment. Dabei hast du die Möglichkeit, in einem Zeitraum  von fünf Wochen  </w:t>
                      </w:r>
                      <w:r w:rsidRPr="004E3BA1">
                        <w:rPr>
                          <w:b/>
                          <w:sz w:val="18"/>
                          <w:szCs w:val="18"/>
                        </w:rPr>
                        <w:t>ein</w:t>
                      </w:r>
                      <w:r w:rsidRPr="004E3BA1">
                        <w:rPr>
                          <w:sz w:val="18"/>
                          <w:szCs w:val="18"/>
                        </w:rPr>
                        <w:t xml:space="preserve"> Instrument deiner Wahl genauer kennen zu lernen</w:t>
                      </w:r>
                      <w:r>
                        <w:rPr>
                          <w:sz w:val="18"/>
                          <w:szCs w:val="18"/>
                        </w:rPr>
                        <w:t>.</w:t>
                      </w:r>
                    </w:p>
                    <w:p w:rsidR="00973CB9" w:rsidRDefault="00973CB9" w:rsidP="0004788D">
                      <w:pPr>
                        <w:spacing w:after="0" w:line="240" w:lineRule="auto"/>
                        <w:jc w:val="both"/>
                        <w:rPr>
                          <w:sz w:val="18"/>
                          <w:szCs w:val="18"/>
                        </w:rPr>
                      </w:pPr>
                    </w:p>
                    <w:p w:rsidR="00973CB9" w:rsidRDefault="00973CB9" w:rsidP="0004788D">
                      <w:pPr>
                        <w:spacing w:after="0" w:line="240" w:lineRule="auto"/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Bitte beachten: Voraussetzung dafür ist der vorangegangene Besuch eines einjährigen Mus</w:t>
                      </w:r>
                      <w:r>
                        <w:rPr>
                          <w:sz w:val="18"/>
                          <w:szCs w:val="18"/>
                        </w:rPr>
                        <w:t>i</w:t>
                      </w:r>
                      <w:r>
                        <w:rPr>
                          <w:sz w:val="18"/>
                          <w:szCs w:val="18"/>
                        </w:rPr>
                        <w:t>kalischen Grundfachs an der Musikschule Wei</w:t>
                      </w:r>
                      <w:r>
                        <w:rPr>
                          <w:sz w:val="18"/>
                          <w:szCs w:val="18"/>
                        </w:rPr>
                        <w:t>l</w:t>
                      </w:r>
                      <w:r>
                        <w:rPr>
                          <w:sz w:val="18"/>
                          <w:szCs w:val="18"/>
                        </w:rPr>
                        <w:t>heim. Die erste Episode läuft bereits, aber für die zweite Episode sind noch genügend Plätze frei.</w:t>
                      </w:r>
                    </w:p>
                    <w:p w:rsidR="00973CB9" w:rsidRDefault="00973CB9" w:rsidP="0004788D">
                      <w:pPr>
                        <w:spacing w:after="0" w:line="240" w:lineRule="auto"/>
                        <w:jc w:val="both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Diese Episode findet in Weilheim </w:t>
                      </w:r>
                      <w:r w:rsidRPr="004C5A24">
                        <w:rPr>
                          <w:color w:val="C0504D" w:themeColor="accent2"/>
                          <w:sz w:val="18"/>
                          <w:szCs w:val="18"/>
                        </w:rPr>
                        <w:t>und</w:t>
                      </w:r>
                      <w:r>
                        <w:rPr>
                          <w:sz w:val="18"/>
                          <w:szCs w:val="18"/>
                        </w:rPr>
                        <w:t xml:space="preserve"> in </w:t>
                      </w:r>
                      <w:r w:rsidRPr="004C5A24">
                        <w:rPr>
                          <w:color w:val="C0504D" w:themeColor="accent2"/>
                          <w:sz w:val="18"/>
                          <w:szCs w:val="18"/>
                        </w:rPr>
                        <w:t>Tutzing</w:t>
                      </w:r>
                      <w:r>
                        <w:rPr>
                          <w:sz w:val="18"/>
                          <w:szCs w:val="18"/>
                        </w:rPr>
                        <w:t xml:space="preserve"> statt.</w:t>
                      </w:r>
                    </w:p>
                    <w:p w:rsidR="00973CB9" w:rsidRPr="004C5A24" w:rsidRDefault="00973CB9" w:rsidP="0004788D">
                      <w:pPr>
                        <w:spacing w:after="0" w:line="240" w:lineRule="auto"/>
                        <w:jc w:val="both"/>
                        <w:rPr>
                          <w:sz w:val="10"/>
                          <w:szCs w:val="10"/>
                        </w:rPr>
                      </w:pPr>
                    </w:p>
                    <w:p w:rsidR="00973CB9" w:rsidRDefault="00973CB9" w:rsidP="0004788D">
                      <w:pPr>
                        <w:spacing w:after="0" w:line="240" w:lineRule="auto"/>
                        <w:jc w:val="both"/>
                        <w:rPr>
                          <w:color w:val="548DD4" w:themeColor="text2" w:themeTint="99"/>
                          <w:sz w:val="18"/>
                          <w:szCs w:val="18"/>
                        </w:rPr>
                      </w:pPr>
                      <w:r w:rsidRPr="00CE6A7B">
                        <w:rPr>
                          <w:sz w:val="18"/>
                          <w:szCs w:val="18"/>
                        </w:rPr>
                        <w:t xml:space="preserve">Episode II: </w:t>
                      </w:r>
                      <w:r w:rsidRPr="00321CF8">
                        <w:rPr>
                          <w:color w:val="548DD4" w:themeColor="text2" w:themeTint="99"/>
                          <w:sz w:val="18"/>
                          <w:szCs w:val="18"/>
                        </w:rPr>
                        <w:t>29.04.</w:t>
                      </w:r>
                      <w:r>
                        <w:rPr>
                          <w:color w:val="548DD4" w:themeColor="text2" w:themeTint="99"/>
                          <w:sz w:val="18"/>
                          <w:szCs w:val="18"/>
                        </w:rPr>
                        <w:t xml:space="preserve"> - 07</w:t>
                      </w:r>
                      <w:r w:rsidRPr="00321CF8">
                        <w:rPr>
                          <w:color w:val="548DD4" w:themeColor="text2" w:themeTint="99"/>
                          <w:sz w:val="18"/>
                          <w:szCs w:val="18"/>
                        </w:rPr>
                        <w:t>.06.2019</w:t>
                      </w:r>
                    </w:p>
                    <w:p w:rsidR="00ED334E" w:rsidRDefault="00973CB9" w:rsidP="0004788D">
                      <w:pPr>
                        <w:spacing w:after="0" w:line="240" w:lineRule="auto"/>
                        <w:jc w:val="both"/>
                        <w:rPr>
                          <w:color w:val="C0504D" w:themeColor="accent2"/>
                          <w:sz w:val="18"/>
                          <w:szCs w:val="18"/>
                        </w:rPr>
                      </w:pPr>
                      <w:r w:rsidRPr="004C5A24">
                        <w:rPr>
                          <w:color w:val="C0504D" w:themeColor="accent2"/>
                          <w:sz w:val="18"/>
                          <w:szCs w:val="18"/>
                        </w:rPr>
                        <w:t>Anmeldeschluss: 5. April 2019</w:t>
                      </w:r>
                    </w:p>
                    <w:p w:rsidR="00973CB9" w:rsidRPr="00ED334E" w:rsidRDefault="00ED334E" w:rsidP="0004788D">
                      <w:pPr>
                        <w:spacing w:after="0" w:line="240" w:lineRule="auto"/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color w:val="C0504D" w:themeColor="accent2"/>
                          <w:sz w:val="18"/>
                          <w:szCs w:val="18"/>
                        </w:rPr>
                        <w:t xml:space="preserve"> </w:t>
                      </w:r>
                      <w:r w:rsidRPr="00ED334E">
                        <w:rPr>
                          <w:sz w:val="18"/>
                          <w:szCs w:val="18"/>
                        </w:rPr>
                        <w:t>(Anmeldeformular im Anhang)</w:t>
                      </w:r>
                    </w:p>
                    <w:p w:rsidR="00973CB9" w:rsidRPr="00ED334E" w:rsidRDefault="00973CB9" w:rsidP="0004788D">
                      <w:pPr>
                        <w:spacing w:after="0" w:line="240" w:lineRule="auto"/>
                        <w:jc w:val="both"/>
                        <w:rPr>
                          <w:sz w:val="6"/>
                          <w:szCs w:val="18"/>
                        </w:rPr>
                      </w:pPr>
                    </w:p>
                    <w:p w:rsidR="00973CB9" w:rsidRDefault="00973CB9" w:rsidP="0004788D">
                      <w:pPr>
                        <w:spacing w:after="0" w:line="240" w:lineRule="auto"/>
                        <w:jc w:val="both"/>
                        <w:rPr>
                          <w:sz w:val="18"/>
                          <w:szCs w:val="18"/>
                        </w:rPr>
                      </w:pPr>
                      <w:r w:rsidRPr="00ED334E">
                        <w:rPr>
                          <w:sz w:val="18"/>
                          <w:szCs w:val="18"/>
                        </w:rPr>
                        <w:t>Nähere Informationen erhältst du im Musi</w:t>
                      </w:r>
                      <w:r w:rsidRPr="00ED334E">
                        <w:rPr>
                          <w:sz w:val="18"/>
                          <w:szCs w:val="18"/>
                        </w:rPr>
                        <w:t>k</w:t>
                      </w:r>
                      <w:r w:rsidRPr="00ED334E">
                        <w:rPr>
                          <w:sz w:val="18"/>
                          <w:szCs w:val="18"/>
                        </w:rPr>
                        <w:t xml:space="preserve">schulbüro </w:t>
                      </w:r>
                      <w:r w:rsidRPr="004E3BA1">
                        <w:rPr>
                          <w:sz w:val="18"/>
                          <w:szCs w:val="18"/>
                        </w:rPr>
                        <w:t>oder auf unserer Website.</w:t>
                      </w:r>
                    </w:p>
                    <w:p w:rsidR="00973CB9" w:rsidRPr="00801970" w:rsidRDefault="00973CB9" w:rsidP="00C72DE3">
                      <w:pPr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10F8E" w:rsidRPr="004C0A44">
        <w:rPr>
          <w:rFonts w:asciiTheme="majorHAnsi" w:hAnsiTheme="majorHAnsi"/>
          <w:b/>
          <w:i/>
          <w:noProof/>
          <w:sz w:val="20"/>
          <w:szCs w:val="20"/>
          <w:lang w:eastAsia="de-DE"/>
          <w14:textOutline w14:w="3175" w14:cap="rnd" w14:cmpd="sng" w14:algn="ctr">
            <w14:noFill/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3542CD2" wp14:editId="3F485373">
                <wp:simplePos x="0" y="0"/>
                <wp:positionH relativeFrom="column">
                  <wp:posOffset>5832475</wp:posOffset>
                </wp:positionH>
                <wp:positionV relativeFrom="paragraph">
                  <wp:posOffset>260350</wp:posOffset>
                </wp:positionV>
                <wp:extent cx="1450975" cy="8150225"/>
                <wp:effectExtent l="0" t="0" r="0" b="3175"/>
                <wp:wrapNone/>
                <wp:docPr id="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0975" cy="8150225"/>
                        </a:xfrm>
                        <a:prstGeom prst="rect">
                          <a:avLst/>
                        </a:prstGeom>
                        <a:solidFill>
                          <a:srgbClr val="558ED5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3CB9" w:rsidRPr="00C30EA1" w:rsidRDefault="00973CB9" w:rsidP="00C30EA1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Perpetua" w:hAnsi="Perpetua" w:cs="Times New Roman"/>
                                <w:b/>
                                <w:color w:val="000000" w:themeColor="text1"/>
                                <w:sz w:val="28"/>
                                <w:szCs w:val="28"/>
                                <w14:glow w14:rad="88900">
                                  <w14:schemeClr w14:val="bg1">
                                    <w14:alpha w14:val="45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Perpetua" w:hAnsi="Perpetua" w:cs="Times New Roman"/>
                                <w:b/>
                                <w:color w:val="000000" w:themeColor="text1"/>
                                <w:sz w:val="28"/>
                                <w:szCs w:val="28"/>
                                <w14:glow w14:rad="88900">
                                  <w14:schemeClr w14:val="bg1">
                                    <w14:alpha w14:val="45000"/>
                                  </w14:schemeClr>
                                </w14:glow>
                              </w:rPr>
                              <w:t xml:space="preserve">   </w:t>
                            </w:r>
                            <w:r w:rsidRPr="001F5CC6">
                              <w:rPr>
                                <w:rFonts w:ascii="Perpetua" w:hAnsi="Perpetua" w:cs="Times New Roman"/>
                                <w:b/>
                                <w:color w:val="000000" w:themeColor="text1"/>
                                <w:sz w:val="28"/>
                                <w:szCs w:val="28"/>
                                <w14:glow w14:rad="88900">
                                  <w14:schemeClr w14:val="bg1">
                                    <w14:alpha w14:val="45000"/>
                                  </w14:schemeClr>
                                </w14:glow>
                              </w:rPr>
                              <w:t>Veranstaltu</w:t>
                            </w:r>
                            <w:r w:rsidRPr="001F5CC6">
                              <w:rPr>
                                <w:rFonts w:ascii="Perpetua" w:hAnsi="Perpetua" w:cs="Times New Roman"/>
                                <w:b/>
                                <w:color w:val="000000" w:themeColor="text1"/>
                                <w:sz w:val="28"/>
                                <w:szCs w:val="28"/>
                                <w14:glow w14:rad="88900">
                                  <w14:schemeClr w14:val="bg1">
                                    <w14:alpha w14:val="45000"/>
                                  </w14:schemeClr>
                                </w14:glow>
                              </w:rPr>
                              <w:t>n</w:t>
                            </w:r>
                            <w:r w:rsidRPr="001F5CC6">
                              <w:rPr>
                                <w:rFonts w:ascii="Perpetua" w:hAnsi="Perpetua" w:cs="Times New Roman"/>
                                <w:b/>
                                <w:color w:val="000000" w:themeColor="text1"/>
                                <w:sz w:val="28"/>
                                <w:szCs w:val="28"/>
                                <w14:glow w14:rad="88900">
                                  <w14:schemeClr w14:val="bg1">
                                    <w14:alpha w14:val="45000"/>
                                  </w14:schemeClr>
                                </w14:glow>
                              </w:rPr>
                              <w:t>gen</w:t>
                            </w:r>
                          </w:p>
                          <w:p w:rsidR="00973CB9" w:rsidRPr="001B48AE" w:rsidRDefault="00973CB9" w:rsidP="0066247B">
                            <w:pPr>
                              <w:pBdr>
                                <w:top w:val="single" w:sz="4" w:space="1" w:color="auto"/>
                                <w:bottom w:val="single" w:sz="4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rFonts w:ascii="Perpetua" w:hAnsi="Perpetua" w:cs="Times New Roman"/>
                                <w:b/>
                                <w:color w:val="000000" w:themeColor="text1"/>
                                <w:szCs w:val="26"/>
                              </w:rPr>
                            </w:pPr>
                            <w:r>
                              <w:rPr>
                                <w:rFonts w:ascii="Perpetua" w:hAnsi="Perpetua" w:cs="Times New Roman"/>
                                <w:b/>
                                <w:color w:val="000000" w:themeColor="text1"/>
                                <w:szCs w:val="26"/>
                              </w:rPr>
                              <w:t xml:space="preserve">März </w:t>
                            </w:r>
                            <w:r w:rsidRPr="0036508C">
                              <w:rPr>
                                <w:rFonts w:ascii="Perpetua" w:hAnsi="Perpetua" w:cs="Times New Roman"/>
                                <w:b/>
                                <w:color w:val="000000" w:themeColor="text1"/>
                                <w:szCs w:val="26"/>
                              </w:rPr>
                              <w:t>201</w:t>
                            </w:r>
                            <w:r>
                              <w:rPr>
                                <w:rFonts w:ascii="Perpetua" w:hAnsi="Perpetua" w:cs="Times New Roman"/>
                                <w:b/>
                                <w:color w:val="000000" w:themeColor="text1"/>
                                <w:szCs w:val="26"/>
                              </w:rPr>
                              <w:t>9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6247B"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04.02.-08.03.2019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Faschingsferien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11.03.-13.04.2019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Trauminstrument Phase I</w:t>
                            </w:r>
                          </w:p>
                          <w:p w:rsidR="00973CB9" w:rsidRPr="0066247B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6247B"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Musikschule WM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21.03.2019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Musik um 7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19.00 Uhr</w:t>
                            </w:r>
                          </w:p>
                          <w:p w:rsidR="00973CB9" w:rsidRPr="0004788D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4788D"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Musikschule WM/Saal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24.03.2019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Lehrerkonzert</w:t>
                            </w:r>
                          </w:p>
                          <w:p w:rsidR="00973CB9" w:rsidRPr="00C30EA1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30EA1"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Musikschule WM/Saal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28.03.2019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Musik um 7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19.00 Uhr</w:t>
                            </w:r>
                          </w:p>
                          <w:p w:rsidR="00973CB9" w:rsidRPr="0004788D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4788D"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Musikschule WM/Saal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30.03.2019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20.00 Uhr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„Horns </w:t>
                            </w:r>
                            <w:proofErr w:type="spellStart"/>
                            <w:r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Up</w:t>
                            </w:r>
                            <w:proofErr w:type="spellEnd"/>
                            <w:r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“ Big Band Jazz (Konzert)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4788D"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Musikschule WM/Saal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Pr="00C30EA1" w:rsidRDefault="00973CB9" w:rsidP="00C30EA1">
                            <w:pPr>
                              <w:pBdr>
                                <w:top w:val="single" w:sz="4" w:space="1" w:color="auto"/>
                                <w:bottom w:val="single" w:sz="4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rFonts w:ascii="Perpetua" w:hAnsi="Perpetua" w:cs="Times New Roman"/>
                                <w:b/>
                                <w:i/>
                                <w:color w:val="000000" w:themeColor="text1"/>
                              </w:rPr>
                            </w:pPr>
                            <w:r w:rsidRPr="00C30EA1">
                              <w:rPr>
                                <w:rFonts w:ascii="Perpetua" w:hAnsi="Perpetua" w:cs="Times New Roman"/>
                                <w:b/>
                                <w:bCs/>
                                <w:color w:val="000000" w:themeColor="text1"/>
                              </w:rPr>
                              <w:t xml:space="preserve">April </w:t>
                            </w:r>
                            <w:r w:rsidRPr="00C30EA1">
                              <w:rPr>
                                <w:rFonts w:ascii="Perpetua" w:hAnsi="Perpetua" w:cs="Times New Roman"/>
                                <w:b/>
                                <w:color w:val="000000" w:themeColor="text1"/>
                              </w:rPr>
                              <w:t>2019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Pr="00C30EA1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30EA1"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04.04.2019</w:t>
                            </w:r>
                          </w:p>
                          <w:p w:rsidR="00973CB9" w:rsidRPr="00C30EA1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30EA1"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Musik um 7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30EA1"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19.00 Uhr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Musikschule WM/Saal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Pr="001A4EC3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1A4EC3"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05.04.2019</w:t>
                            </w:r>
                          </w:p>
                          <w:p w:rsidR="00973CB9" w:rsidRPr="001A4EC3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1A4EC3"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Instrumenteninfo</w:t>
                            </w:r>
                          </w:p>
                          <w:p w:rsidR="00973CB9" w:rsidRPr="001A4EC3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1A4EC3"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16.00 Uhr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Musikschule WM/ganzes Haus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Pr="001A4EC3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1A4EC3"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06.04.2019</w:t>
                            </w:r>
                          </w:p>
                          <w:p w:rsidR="00973CB9" w:rsidRPr="001A4EC3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1A4EC3"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Gitarrenabend</w:t>
                            </w:r>
                          </w:p>
                          <w:p w:rsidR="00973CB9" w:rsidRPr="001A4EC3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1A4EC3"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19.00 Uhr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Musikschule WM/Saal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Pr="001A4EC3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1A4EC3"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11.04.2019</w:t>
                            </w:r>
                          </w:p>
                          <w:p w:rsidR="00973CB9" w:rsidRPr="001A4EC3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1A4EC3"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Musik um 7</w:t>
                            </w:r>
                          </w:p>
                          <w:p w:rsidR="00973CB9" w:rsidRPr="001A4EC3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1A4EC3"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19.00 Uhr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Musikschule WM/Saal</w:t>
                            </w:r>
                          </w:p>
                          <w:p w:rsidR="00973CB9" w:rsidRPr="001A4EC3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Pr="001A4EC3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1A4EC3"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15.04.-27.04.2019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1A4EC3"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Osterferien</w:t>
                            </w: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Pr="001A4EC3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Pr="0066247B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Pr="00D97D98" w:rsidRDefault="00973CB9" w:rsidP="001B48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textAlignment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9A39E2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507B12">
                            <w:pPr>
                              <w:pStyle w:val="EinfAbs"/>
                              <w:spacing w:line="240" w:lineRule="auto"/>
                              <w:jc w:val="center"/>
                              <w:rPr>
                                <w:rFonts w:asciiTheme="minorHAnsi" w:hAnsiTheme="minorHAnsi"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Default="00973CB9" w:rsidP="00507B12">
                            <w:pPr>
                              <w:pStyle w:val="EinfAbs"/>
                              <w:spacing w:line="240" w:lineRule="auto"/>
                              <w:jc w:val="center"/>
                              <w:rPr>
                                <w:rFonts w:asciiTheme="minorHAnsi" w:hAnsiTheme="minorHAnsi"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973CB9" w:rsidRPr="003A5E8C" w:rsidRDefault="00973CB9" w:rsidP="00507B12">
                            <w:pPr>
                              <w:pStyle w:val="EinfAbs"/>
                              <w:spacing w:line="240" w:lineRule="auto"/>
                              <w:jc w:val="center"/>
                              <w:rPr>
                                <w:rFonts w:asciiTheme="minorHAnsi" w:hAnsiTheme="minorHAnsi" w:cs="Times New Roman"/>
                                <w:bCs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459.25pt;margin-top:20.5pt;width:114.25pt;height:641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" fillcolor="#558ed5" stroked="f">
                <v:fill opacity="19789f"/>
                <v:textbox>
                  <w:txbxContent>
                    <w:p w:rsidR="00973CB9" w:rsidRPr="00C30EA1" w:rsidRDefault="00973CB9" w:rsidP="00C30EA1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Perpetua" w:hAnsi="Perpetua" w:cs="Times New Roman"/>
                          <w:b/>
                          <w:color w:val="000000" w:themeColor="text1"/>
                          <w:sz w:val="28"/>
                          <w:szCs w:val="28"/>
                          <w14:glow w14:rad="88900">
                            <w14:schemeClr w14:val="bg1">
                              <w14:alpha w14:val="45000"/>
                            </w14:schemeClr>
                          </w14:glow>
                        </w:rPr>
                      </w:pPr>
                      <w:r>
                        <w:rPr>
                          <w:rFonts w:ascii="Perpetua" w:hAnsi="Perpetua" w:cs="Times New Roman"/>
                          <w:b/>
                          <w:color w:val="000000" w:themeColor="text1"/>
                          <w:sz w:val="28"/>
                          <w:szCs w:val="28"/>
                          <w14:glow w14:rad="88900">
                            <w14:schemeClr w14:val="bg1">
                              <w14:alpha w14:val="45000"/>
                            </w14:schemeClr>
                          </w14:glow>
                        </w:rPr>
                        <w:t xml:space="preserve">   </w:t>
                      </w:r>
                      <w:r w:rsidRPr="001F5CC6">
                        <w:rPr>
                          <w:rFonts w:ascii="Perpetua" w:hAnsi="Perpetua" w:cs="Times New Roman"/>
                          <w:b/>
                          <w:color w:val="000000" w:themeColor="text1"/>
                          <w:sz w:val="28"/>
                          <w:szCs w:val="28"/>
                          <w14:glow w14:rad="88900">
                            <w14:schemeClr w14:val="bg1">
                              <w14:alpha w14:val="45000"/>
                            </w14:schemeClr>
                          </w14:glow>
                        </w:rPr>
                        <w:t>Veranstaltu</w:t>
                      </w:r>
                      <w:r w:rsidRPr="001F5CC6">
                        <w:rPr>
                          <w:rFonts w:ascii="Perpetua" w:hAnsi="Perpetua" w:cs="Times New Roman"/>
                          <w:b/>
                          <w:color w:val="000000" w:themeColor="text1"/>
                          <w:sz w:val="28"/>
                          <w:szCs w:val="28"/>
                          <w14:glow w14:rad="88900">
                            <w14:schemeClr w14:val="bg1">
                              <w14:alpha w14:val="45000"/>
                            </w14:schemeClr>
                          </w14:glow>
                        </w:rPr>
                        <w:t>n</w:t>
                      </w:r>
                      <w:r w:rsidRPr="001F5CC6">
                        <w:rPr>
                          <w:rFonts w:ascii="Perpetua" w:hAnsi="Perpetua" w:cs="Times New Roman"/>
                          <w:b/>
                          <w:color w:val="000000" w:themeColor="text1"/>
                          <w:sz w:val="28"/>
                          <w:szCs w:val="28"/>
                          <w14:glow w14:rad="88900">
                            <w14:schemeClr w14:val="bg1">
                              <w14:alpha w14:val="45000"/>
                            </w14:schemeClr>
                          </w14:glow>
                        </w:rPr>
                        <w:t>gen</w:t>
                      </w:r>
                    </w:p>
                    <w:p w:rsidR="00973CB9" w:rsidRPr="001B48AE" w:rsidRDefault="00973CB9" w:rsidP="0066247B">
                      <w:pPr>
                        <w:pBdr>
                          <w:top w:val="single" w:sz="4" w:space="1" w:color="auto"/>
                          <w:bottom w:val="single" w:sz="4" w:space="1" w:color="auto"/>
                        </w:pBdr>
                        <w:spacing w:after="0" w:line="240" w:lineRule="auto"/>
                        <w:jc w:val="center"/>
                        <w:rPr>
                          <w:rFonts w:ascii="Perpetua" w:hAnsi="Perpetua" w:cs="Times New Roman"/>
                          <w:b/>
                          <w:color w:val="000000" w:themeColor="text1"/>
                          <w:szCs w:val="26"/>
                        </w:rPr>
                      </w:pPr>
                      <w:r>
                        <w:rPr>
                          <w:rFonts w:ascii="Perpetua" w:hAnsi="Perpetua" w:cs="Times New Roman"/>
                          <w:b/>
                          <w:color w:val="000000" w:themeColor="text1"/>
                          <w:szCs w:val="26"/>
                        </w:rPr>
                        <w:t xml:space="preserve">März </w:t>
                      </w:r>
                      <w:r w:rsidRPr="0036508C">
                        <w:rPr>
                          <w:rFonts w:ascii="Perpetua" w:hAnsi="Perpetua" w:cs="Times New Roman"/>
                          <w:b/>
                          <w:color w:val="000000" w:themeColor="text1"/>
                          <w:szCs w:val="26"/>
                        </w:rPr>
                        <w:t>201</w:t>
                      </w:r>
                      <w:r>
                        <w:rPr>
                          <w:rFonts w:ascii="Perpetua" w:hAnsi="Perpetua" w:cs="Times New Roman"/>
                          <w:b/>
                          <w:color w:val="000000" w:themeColor="text1"/>
                          <w:szCs w:val="26"/>
                        </w:rPr>
                        <w:t>9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66247B"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04.02.-08.03.2019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Faschingsferien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11.03.-13.04.2019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Trauminstrument Phase I</w:t>
                      </w:r>
                    </w:p>
                    <w:p w:rsidR="00973CB9" w:rsidRPr="0066247B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66247B"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Musikschule WM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21.03.2019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Musik um 7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19.00 Uhr</w:t>
                      </w:r>
                    </w:p>
                    <w:p w:rsidR="00973CB9" w:rsidRPr="0004788D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04788D"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Musikschule WM/Saal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24.03.2019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Lehrerkonzert</w:t>
                      </w:r>
                    </w:p>
                    <w:p w:rsidR="00973CB9" w:rsidRPr="00C30EA1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C30EA1"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Musikschule WM/Saal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28.03.2019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Musik um 7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19.00 Uhr</w:t>
                      </w:r>
                    </w:p>
                    <w:p w:rsidR="00973CB9" w:rsidRPr="0004788D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04788D"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Musikschule WM/Saal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30.03.2019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20.00 Uhr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 xml:space="preserve">„Horns </w:t>
                      </w:r>
                      <w:proofErr w:type="spellStart"/>
                      <w:r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Up</w:t>
                      </w:r>
                      <w:proofErr w:type="spellEnd"/>
                      <w:r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“ Big Band Jazz (Konzert)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04788D"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Musikschule WM/Saal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Pr="00C30EA1" w:rsidRDefault="00973CB9" w:rsidP="00C30EA1">
                      <w:pPr>
                        <w:pBdr>
                          <w:top w:val="single" w:sz="4" w:space="1" w:color="auto"/>
                          <w:bottom w:val="single" w:sz="4" w:space="1" w:color="auto"/>
                        </w:pBdr>
                        <w:spacing w:after="0" w:line="240" w:lineRule="auto"/>
                        <w:jc w:val="center"/>
                        <w:rPr>
                          <w:rFonts w:ascii="Perpetua" w:hAnsi="Perpetua" w:cs="Times New Roman"/>
                          <w:b/>
                          <w:i/>
                          <w:color w:val="000000" w:themeColor="text1"/>
                        </w:rPr>
                      </w:pPr>
                      <w:r w:rsidRPr="00C30EA1">
                        <w:rPr>
                          <w:rFonts w:ascii="Perpetua" w:hAnsi="Perpetua" w:cs="Times New Roman"/>
                          <w:b/>
                          <w:bCs/>
                          <w:color w:val="000000" w:themeColor="text1"/>
                        </w:rPr>
                        <w:t xml:space="preserve">April </w:t>
                      </w:r>
                      <w:r w:rsidRPr="00C30EA1">
                        <w:rPr>
                          <w:rFonts w:ascii="Perpetua" w:hAnsi="Perpetua" w:cs="Times New Roman"/>
                          <w:b/>
                          <w:color w:val="000000" w:themeColor="text1"/>
                        </w:rPr>
                        <w:t>2019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Pr="00C30EA1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C30EA1"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04.04.2019</w:t>
                      </w:r>
                    </w:p>
                    <w:p w:rsidR="00973CB9" w:rsidRPr="00C30EA1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C30EA1"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Musik um 7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C30EA1"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19.00 Uhr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Musikschule WM/Saal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Pr="001A4EC3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1A4EC3"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05.04.2019</w:t>
                      </w:r>
                    </w:p>
                    <w:p w:rsidR="00973CB9" w:rsidRPr="001A4EC3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1A4EC3"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Instrumenteninfo</w:t>
                      </w:r>
                    </w:p>
                    <w:p w:rsidR="00973CB9" w:rsidRPr="001A4EC3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1A4EC3"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16.00 Uhr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Musikschule WM/ganzes Haus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Pr="001A4EC3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1A4EC3"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06.04.2019</w:t>
                      </w:r>
                    </w:p>
                    <w:p w:rsidR="00973CB9" w:rsidRPr="001A4EC3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1A4EC3"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Gitarrenabend</w:t>
                      </w:r>
                    </w:p>
                    <w:p w:rsidR="00973CB9" w:rsidRPr="001A4EC3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1A4EC3"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19.00 Uhr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Musikschule WM/Saal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Pr="001A4EC3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1A4EC3"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11.04.2019</w:t>
                      </w:r>
                    </w:p>
                    <w:p w:rsidR="00973CB9" w:rsidRPr="001A4EC3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1A4EC3"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Musik um 7</w:t>
                      </w:r>
                    </w:p>
                    <w:p w:rsidR="00973CB9" w:rsidRPr="001A4EC3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1A4EC3"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19.00 Uhr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Musikschule WM/Saal</w:t>
                      </w:r>
                    </w:p>
                    <w:p w:rsidR="00973CB9" w:rsidRPr="001A4EC3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Pr="001A4EC3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1A4EC3"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15.04.-27.04.2019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  <w:r w:rsidRPr="001A4EC3"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  <w:t>Osterferien</w:t>
                      </w: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Pr="001A4EC3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Pr="0066247B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Pr="00D97D98" w:rsidRDefault="00973CB9" w:rsidP="001B48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textAlignment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Default="00973CB9" w:rsidP="009A39E2">
                      <w:pPr>
                        <w:spacing w:after="0" w:line="240" w:lineRule="auto"/>
                        <w:ind w:hanging="284"/>
                        <w:jc w:val="center"/>
                        <w:rPr>
                          <w:rFonts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Default="00973CB9" w:rsidP="00507B12">
                      <w:pPr>
                        <w:pStyle w:val="EinfAbs"/>
                        <w:spacing w:line="240" w:lineRule="auto"/>
                        <w:jc w:val="center"/>
                        <w:rPr>
                          <w:rFonts w:asciiTheme="minorHAnsi" w:hAnsiTheme="minorHAnsi"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Default="00973CB9" w:rsidP="00507B12">
                      <w:pPr>
                        <w:pStyle w:val="EinfAbs"/>
                        <w:spacing w:line="240" w:lineRule="auto"/>
                        <w:jc w:val="center"/>
                        <w:rPr>
                          <w:rFonts w:asciiTheme="minorHAnsi" w:hAnsiTheme="minorHAnsi"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973CB9" w:rsidRPr="003A5E8C" w:rsidRDefault="00973CB9" w:rsidP="00507B12">
                      <w:pPr>
                        <w:pStyle w:val="EinfAbs"/>
                        <w:spacing w:line="240" w:lineRule="auto"/>
                        <w:jc w:val="center"/>
                        <w:rPr>
                          <w:rFonts w:asciiTheme="minorHAnsi" w:hAnsiTheme="minorHAnsi" w:cs="Times New Roman"/>
                          <w:bCs/>
                          <w:i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32835" w:rsidRPr="004C0A44">
        <w:rPr>
          <w:rFonts w:asciiTheme="majorHAnsi" w:hAnsiTheme="majorHAnsi" w:cs="Arial"/>
          <w:b/>
          <w:noProof/>
          <w:sz w:val="20"/>
          <w:szCs w:val="20"/>
          <w:lang w:eastAsia="de-DE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4B6307A" wp14:editId="6C6EA005">
                <wp:simplePos x="0" y="0"/>
                <wp:positionH relativeFrom="column">
                  <wp:posOffset>-56515</wp:posOffset>
                </wp:positionH>
                <wp:positionV relativeFrom="paragraph">
                  <wp:posOffset>137795</wp:posOffset>
                </wp:positionV>
                <wp:extent cx="2814955" cy="2105660"/>
                <wp:effectExtent l="38100" t="0" r="42545" b="8890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4955" cy="2105660"/>
                          <a:chOff x="-557047" y="-2432928"/>
                          <a:chExt cx="2816293" cy="1607959"/>
                        </a:xfrm>
                      </wpg:grpSpPr>
                      <wps:wsp>
                        <wps:cNvPr id="2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190482" y="-863692"/>
                            <a:ext cx="68764" cy="38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73CB9" w:rsidRPr="007A73CE" w:rsidRDefault="00973CB9" w:rsidP="00226079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Pr="007A73CE" w:rsidRDefault="00973CB9" w:rsidP="00226079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-557047" y="-2432928"/>
                            <a:ext cx="58549" cy="55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73CB9" w:rsidRPr="006E08A4" w:rsidRDefault="00973CB9" w:rsidP="006E08A4">
                              <w:pPr>
                                <w:spacing w:before="100" w:beforeAutospacing="1" w:after="100" w:afterAutospacing="1" w:line="240" w:lineRule="auto"/>
                                <w:jc w:val="center"/>
                                <w:outlineLvl w:val="2"/>
                                <w:rPr>
                                  <w:rFonts w:asciiTheme="majorHAnsi" w:eastAsia="Times New Roman" w:hAnsiTheme="majorHAnsi" w:cs="Times New Roman"/>
                                  <w:b/>
                                  <w:bCs/>
                                  <w:sz w:val="20"/>
                                  <w:szCs w:val="20"/>
                                  <w:u w:val="single"/>
                                  <w:lang w:eastAsia="de-DE"/>
                                </w:rPr>
                              </w:pPr>
                              <w:r w:rsidRPr="006E08A4">
                                <w:rPr>
                                  <w:rFonts w:asciiTheme="majorHAnsi" w:eastAsia="Times New Roman" w:hAnsiTheme="majorHAnsi" w:cs="Times New Roman"/>
                                  <w:b/>
                                  <w:bCs/>
                                  <w:sz w:val="20"/>
                                  <w:szCs w:val="20"/>
                                  <w:u w:val="single"/>
                                  <w:lang w:eastAsia="de-DE"/>
                                </w:rPr>
                                <w:t xml:space="preserve">Blasmusik? Das ist nichts für mich: </w:t>
                              </w:r>
                              <w:r>
                                <w:rPr>
                                  <w:rFonts w:asciiTheme="majorHAnsi" w:eastAsia="Times New Roman" w:hAnsiTheme="majorHAnsi" w:cs="Times New Roman"/>
                                  <w:b/>
                                  <w:bCs/>
                                  <w:sz w:val="20"/>
                                  <w:szCs w:val="20"/>
                                  <w:u w:val="single"/>
                                  <w:lang w:eastAsia="de-DE"/>
                                </w:rPr>
                                <w:t xml:space="preserve">                  </w:t>
                              </w:r>
                              <w:r w:rsidRPr="006E08A4">
                                <w:rPr>
                                  <w:rFonts w:asciiTheme="majorHAnsi" w:eastAsia="Times New Roman" w:hAnsiTheme="majorHAnsi" w:cs="Times New Roman"/>
                                  <w:b/>
                                  <w:bCs/>
                                  <w:sz w:val="20"/>
                                  <w:szCs w:val="20"/>
                                  <w:u w:val="single"/>
                                  <w:lang w:eastAsia="de-DE"/>
                                </w:rPr>
                                <w:t>Zu primitiv, zu folkloristisch, zu hum-</w:t>
                              </w:r>
                              <w:proofErr w:type="spellStart"/>
                              <w:r w:rsidRPr="006E08A4">
                                <w:rPr>
                                  <w:rFonts w:asciiTheme="majorHAnsi" w:eastAsia="Times New Roman" w:hAnsiTheme="majorHAnsi" w:cs="Times New Roman"/>
                                  <w:b/>
                                  <w:bCs/>
                                  <w:sz w:val="20"/>
                                  <w:szCs w:val="20"/>
                                  <w:u w:val="single"/>
                                  <w:lang w:eastAsia="de-DE"/>
                                </w:rPr>
                                <w:t>ta</w:t>
                              </w:r>
                              <w:proofErr w:type="spellEnd"/>
                              <w:r w:rsidRPr="006E08A4">
                                <w:rPr>
                                  <w:rFonts w:asciiTheme="majorHAnsi" w:eastAsia="Times New Roman" w:hAnsiTheme="majorHAnsi" w:cs="Times New Roman"/>
                                  <w:b/>
                                  <w:bCs/>
                                  <w:sz w:val="20"/>
                                  <w:szCs w:val="20"/>
                                  <w:u w:val="single"/>
                                  <w:lang w:eastAsia="de-DE"/>
                                </w:rPr>
                                <w:t>-</w:t>
                              </w:r>
                              <w:proofErr w:type="spellStart"/>
                              <w:r w:rsidRPr="006E08A4">
                                <w:rPr>
                                  <w:rFonts w:asciiTheme="majorHAnsi" w:eastAsia="Times New Roman" w:hAnsiTheme="majorHAnsi" w:cs="Times New Roman"/>
                                  <w:b/>
                                  <w:bCs/>
                                  <w:sz w:val="20"/>
                                  <w:szCs w:val="20"/>
                                  <w:u w:val="single"/>
                                  <w:lang w:eastAsia="de-DE"/>
                                </w:rPr>
                                <w:t>ta</w:t>
                              </w:r>
                              <w:proofErr w:type="spellEnd"/>
                              <w:r w:rsidRPr="006E08A4">
                                <w:rPr>
                                  <w:rFonts w:asciiTheme="majorHAnsi" w:eastAsia="Times New Roman" w:hAnsiTheme="majorHAnsi" w:cs="Times New Roman"/>
                                  <w:b/>
                                  <w:bCs/>
                                  <w:sz w:val="20"/>
                                  <w:szCs w:val="20"/>
                                  <w:u w:val="single"/>
                                  <w:lang w:eastAsia="de-DE"/>
                                </w:rPr>
                                <w:t>.</w:t>
                              </w:r>
                            </w:p>
                            <w:p w:rsidR="00973CB9" w:rsidRDefault="00973CB9"/>
                            <w:p w:rsidR="00973CB9" w:rsidRPr="00F757AB" w:rsidRDefault="00973CB9" w:rsidP="007F68CF">
                              <w:pPr>
                                <w:spacing w:after="100" w:line="240" w:lineRule="auto"/>
                                <w:ind w:right="60"/>
                                <w:jc w:val="center"/>
                                <w:rPr>
                                  <w:rStyle w:val="Fett"/>
                                  <w:rFonts w:asciiTheme="majorHAnsi" w:hAnsiTheme="majorHAnsi" w:cs="Tahoma"/>
                                  <w:sz w:val="20"/>
                                  <w:szCs w:val="18"/>
                                  <w:u w:val="single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21" o:spid="_x0000_s1032" style="position:absolute;margin-left:-4.45pt;margin-top:10.85pt;width:221.65pt;height:165.8pt;z-index:251670528;mso-width-relative:margin;mso-height-relative:margin" coordorigin="-5570,-24329" coordsize="28162,16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">
                <v:shape id="_x0000_s1033" type="#_x0000_t202" style="position:absolute;left:21904;top:-8636;width:688;height:3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6BM8QA&#10;AADb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2IJ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+gTPEAAAA2wAAAA8AAAAAAAAAAAAAAAAAmAIAAGRycy9k&#10;b3ducmV2LnhtbFBLBQYAAAAABAAEAPUAAACJAwAAAAA=&#10;" filled="f" stroked="f">
                  <v:textbox>
                    <w:txbxContent>
                      <w:p w:rsidR="00973CB9" w:rsidRPr="007A73CE" w:rsidRDefault="00973CB9" w:rsidP="00226079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Pr="007A73CE" w:rsidRDefault="00973CB9" w:rsidP="00226079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Cs w:val="0"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v:shape id="_x0000_s1034" type="#_x0000_t202" style="position:absolute;left:-5570;top:-24329;width:586;height:5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u83MIA&#10;AADbAAAADwAAAGRycy9kb3ducmV2LnhtbESPQYvCMBSE74L/ITzBmyaKyto1yrIieFJ0d4W9PZpn&#10;W2xeShNt/fdGEDwOM/MNs1i1thQ3qn3hWMNoqEAQp84UnGn4/dkMPkD4gGywdEwa7uRhtex2FpgY&#10;1/CBbseQiQhhn6CGPIQqkdKnOVn0Q1cRR+/saoshyjqTpsYmwm0px0rNpMWC40KOFX3nlF6OV6vh&#10;b3f+P03UPlvbadW4Vkm2c6l1v9d+fYII1IZ3+NXeGg3jKT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m7zcwgAAANsAAAAPAAAAAAAAAAAAAAAAAJgCAABkcnMvZG93&#10;bnJldi54bWxQSwUGAAAAAAQABAD1AAAAhwMAAAAA&#10;" filled="f" stroked="f">
                  <v:textbox>
                    <w:txbxContent>
                      <w:p w:rsidR="00973CB9" w:rsidRPr="006E08A4" w:rsidRDefault="00973CB9" w:rsidP="006E08A4">
                        <w:pPr>
                          <w:spacing w:before="100" w:beforeAutospacing="1" w:after="100" w:afterAutospacing="1" w:line="240" w:lineRule="auto"/>
                          <w:jc w:val="center"/>
                          <w:outlineLvl w:val="2"/>
                          <w:rPr>
                            <w:rFonts w:asciiTheme="majorHAnsi" w:eastAsia="Times New Roman" w:hAnsiTheme="majorHAnsi" w:cs="Times New Roman"/>
                            <w:b/>
                            <w:bCs/>
                            <w:sz w:val="20"/>
                            <w:szCs w:val="20"/>
                            <w:u w:val="single"/>
                            <w:lang w:eastAsia="de-DE"/>
                          </w:rPr>
                        </w:pPr>
                        <w:r w:rsidRPr="006E08A4">
                          <w:rPr>
                            <w:rFonts w:asciiTheme="majorHAnsi" w:eastAsia="Times New Roman" w:hAnsiTheme="majorHAnsi" w:cs="Times New Roman"/>
                            <w:b/>
                            <w:bCs/>
                            <w:sz w:val="20"/>
                            <w:szCs w:val="20"/>
                            <w:u w:val="single"/>
                            <w:lang w:eastAsia="de-DE"/>
                          </w:rPr>
                          <w:t xml:space="preserve">Blasmusik? Das ist nichts für mich: </w:t>
                        </w:r>
                        <w:r>
                          <w:rPr>
                            <w:rFonts w:asciiTheme="majorHAnsi" w:eastAsia="Times New Roman" w:hAnsiTheme="majorHAnsi" w:cs="Times New Roman"/>
                            <w:b/>
                            <w:bCs/>
                            <w:sz w:val="20"/>
                            <w:szCs w:val="20"/>
                            <w:u w:val="single"/>
                            <w:lang w:eastAsia="de-DE"/>
                          </w:rPr>
                          <w:t xml:space="preserve">                  </w:t>
                        </w:r>
                        <w:r w:rsidRPr="006E08A4">
                          <w:rPr>
                            <w:rFonts w:asciiTheme="majorHAnsi" w:eastAsia="Times New Roman" w:hAnsiTheme="majorHAnsi" w:cs="Times New Roman"/>
                            <w:b/>
                            <w:bCs/>
                            <w:sz w:val="20"/>
                            <w:szCs w:val="20"/>
                            <w:u w:val="single"/>
                            <w:lang w:eastAsia="de-DE"/>
                          </w:rPr>
                          <w:t>Zu primitiv, zu folkloristisch, zu hum-</w:t>
                        </w:r>
                        <w:proofErr w:type="spellStart"/>
                        <w:r w:rsidRPr="006E08A4">
                          <w:rPr>
                            <w:rFonts w:asciiTheme="majorHAnsi" w:eastAsia="Times New Roman" w:hAnsiTheme="majorHAnsi" w:cs="Times New Roman"/>
                            <w:b/>
                            <w:bCs/>
                            <w:sz w:val="20"/>
                            <w:szCs w:val="20"/>
                            <w:u w:val="single"/>
                            <w:lang w:eastAsia="de-DE"/>
                          </w:rPr>
                          <w:t>ta</w:t>
                        </w:r>
                        <w:proofErr w:type="spellEnd"/>
                        <w:r w:rsidRPr="006E08A4">
                          <w:rPr>
                            <w:rFonts w:asciiTheme="majorHAnsi" w:eastAsia="Times New Roman" w:hAnsiTheme="majorHAnsi" w:cs="Times New Roman"/>
                            <w:b/>
                            <w:bCs/>
                            <w:sz w:val="20"/>
                            <w:szCs w:val="20"/>
                            <w:u w:val="single"/>
                            <w:lang w:eastAsia="de-DE"/>
                          </w:rPr>
                          <w:t>-</w:t>
                        </w:r>
                        <w:proofErr w:type="spellStart"/>
                        <w:r w:rsidRPr="006E08A4">
                          <w:rPr>
                            <w:rFonts w:asciiTheme="majorHAnsi" w:eastAsia="Times New Roman" w:hAnsiTheme="majorHAnsi" w:cs="Times New Roman"/>
                            <w:b/>
                            <w:bCs/>
                            <w:sz w:val="20"/>
                            <w:szCs w:val="20"/>
                            <w:u w:val="single"/>
                            <w:lang w:eastAsia="de-DE"/>
                          </w:rPr>
                          <w:t>ta</w:t>
                        </w:r>
                        <w:proofErr w:type="spellEnd"/>
                        <w:r w:rsidRPr="006E08A4">
                          <w:rPr>
                            <w:rFonts w:asciiTheme="majorHAnsi" w:eastAsia="Times New Roman" w:hAnsiTheme="majorHAnsi" w:cs="Times New Roman"/>
                            <w:b/>
                            <w:bCs/>
                            <w:sz w:val="20"/>
                            <w:szCs w:val="20"/>
                            <w:u w:val="single"/>
                            <w:lang w:eastAsia="de-DE"/>
                          </w:rPr>
                          <w:t>.</w:t>
                        </w:r>
                      </w:p>
                      <w:p w:rsidR="00973CB9" w:rsidRDefault="00973CB9"/>
                      <w:p w:rsidR="00973CB9" w:rsidRPr="00F757AB" w:rsidRDefault="00973CB9" w:rsidP="007F68CF">
                        <w:pPr>
                          <w:spacing w:after="100" w:line="240" w:lineRule="auto"/>
                          <w:ind w:right="60"/>
                          <w:jc w:val="center"/>
                          <w:rPr>
                            <w:rStyle w:val="Fett"/>
                            <w:rFonts w:asciiTheme="majorHAnsi" w:hAnsiTheme="majorHAnsi" w:cs="Tahoma"/>
                            <w:sz w:val="20"/>
                            <w:szCs w:val="18"/>
                            <w:u w:val="single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507B12" w:rsidRPr="004C0A44">
        <w:rPr>
          <w:rFonts w:asciiTheme="majorHAnsi" w:hAnsiTheme="majorHAnsi" w:cs="Arial"/>
          <w:b/>
          <w:noProof/>
          <w:color w:val="000000"/>
          <w:sz w:val="20"/>
          <w:szCs w:val="20"/>
          <w:lang w:eastAsia="de-D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AFDC8A4" wp14:editId="250719EA">
                <wp:simplePos x="0" y="0"/>
                <wp:positionH relativeFrom="column">
                  <wp:posOffset>5836637</wp:posOffset>
                </wp:positionH>
                <wp:positionV relativeFrom="paragraph">
                  <wp:posOffset>6042</wp:posOffset>
                </wp:positionV>
                <wp:extent cx="1450975" cy="256528"/>
                <wp:effectExtent l="0" t="0" r="0" b="0"/>
                <wp:wrapNone/>
                <wp:docPr id="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0975" cy="256528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38824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3CB9" w:rsidRPr="00180856" w:rsidRDefault="00973CB9" w:rsidP="00507B12">
                            <w:pPr>
                              <w:spacing w:after="0" w:line="240" w:lineRule="auto"/>
                              <w:jc w:val="center"/>
                              <w:rPr>
                                <w:rFonts w:eastAsia="Adobe Fangsong Std R"/>
                                <w:sz w:val="20"/>
                                <w:szCs w:val="18"/>
                                <w14:glow w14:rad="76200">
                                  <w14:schemeClr w14:val="bg1">
                                    <w14:alpha w14:val="69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eastAsia="Adobe Fangsong Std R"/>
                                <w:sz w:val="20"/>
                                <w:szCs w:val="18"/>
                                <w14:glow w14:rad="76200">
                                  <w14:schemeClr w14:val="bg1">
                                    <w14:alpha w14:val="69000"/>
                                  </w14:schemeClr>
                                </w14:glow>
                              </w:rPr>
                              <w:t>Newsletter  2019 /02</w:t>
                            </w:r>
                          </w:p>
                          <w:p w:rsidR="00973CB9" w:rsidRDefault="00973CB9"/>
                          <w:p w:rsidR="00973CB9" w:rsidRPr="00180856" w:rsidRDefault="00973CB9" w:rsidP="00507B12">
                            <w:pPr>
                              <w:spacing w:after="0" w:line="240" w:lineRule="auto"/>
                              <w:jc w:val="center"/>
                              <w:rPr>
                                <w:rFonts w:eastAsia="Adobe Fangsong Std R"/>
                                <w:sz w:val="20"/>
                                <w:szCs w:val="18"/>
                                <w14:glow w14:rad="76200">
                                  <w14:schemeClr w14:val="bg1">
                                    <w14:alpha w14:val="69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eastAsia="Adobe Fangsong Std R"/>
                                <w:sz w:val="20"/>
                                <w:szCs w:val="18"/>
                                <w14:glow w14:rad="76200">
                                  <w14:schemeClr w14:val="bg1">
                                    <w14:alpha w14:val="69000"/>
                                  </w14:schemeClr>
                                </w14:glow>
                              </w:rPr>
                              <w:t>Newsletter  2017 / 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459.6pt;margin-top:.5pt;width:114.25pt;height:20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" fillcolor="red" stroked="f">
                <v:fill opacity="25443f"/>
                <v:textbox>
                  <w:txbxContent>
                    <w:p w:rsidR="00973CB9" w:rsidRPr="00180856" w:rsidRDefault="00973CB9" w:rsidP="00507B12">
                      <w:pPr>
                        <w:spacing w:after="0" w:line="240" w:lineRule="auto"/>
                        <w:jc w:val="center"/>
                        <w:rPr>
                          <w:rFonts w:eastAsia="Adobe Fangsong Std R"/>
                          <w:sz w:val="20"/>
                          <w:szCs w:val="18"/>
                          <w14:glow w14:rad="76200">
                            <w14:schemeClr w14:val="bg1">
                              <w14:alpha w14:val="69000"/>
                            </w14:schemeClr>
                          </w14:glow>
                        </w:rPr>
                      </w:pPr>
                      <w:r>
                        <w:rPr>
                          <w:rFonts w:eastAsia="Adobe Fangsong Std R"/>
                          <w:sz w:val="20"/>
                          <w:szCs w:val="18"/>
                          <w14:glow w14:rad="76200">
                            <w14:schemeClr w14:val="bg1">
                              <w14:alpha w14:val="69000"/>
                            </w14:schemeClr>
                          </w14:glow>
                        </w:rPr>
                        <w:t>Newsletter  2019 /02</w:t>
                      </w:r>
                    </w:p>
                    <w:p w:rsidR="00973CB9" w:rsidRDefault="00973CB9"/>
                    <w:p w:rsidR="00973CB9" w:rsidRPr="00180856" w:rsidRDefault="00973CB9" w:rsidP="00507B12">
                      <w:pPr>
                        <w:spacing w:after="0" w:line="240" w:lineRule="auto"/>
                        <w:jc w:val="center"/>
                        <w:rPr>
                          <w:rFonts w:eastAsia="Adobe Fangsong Std R"/>
                          <w:sz w:val="20"/>
                          <w:szCs w:val="18"/>
                          <w14:glow w14:rad="76200">
                            <w14:schemeClr w14:val="bg1">
                              <w14:alpha w14:val="69000"/>
                            </w14:schemeClr>
                          </w14:glow>
                        </w:rPr>
                      </w:pPr>
                      <w:r>
                        <w:rPr>
                          <w:rFonts w:eastAsia="Adobe Fangsong Std R"/>
                          <w:sz w:val="20"/>
                          <w:szCs w:val="18"/>
                          <w14:glow w14:rad="76200">
                            <w14:schemeClr w14:val="bg1">
                              <w14:alpha w14:val="69000"/>
                            </w14:schemeClr>
                          </w14:glow>
                        </w:rPr>
                        <w:t>Newsletter  2017 / 10</w:t>
                      </w:r>
                    </w:p>
                  </w:txbxContent>
                </v:textbox>
              </v:shape>
            </w:pict>
          </mc:Fallback>
        </mc:AlternateContent>
      </w:r>
      <w:r w:rsidR="004C0A44" w:rsidRPr="004C0A44">
        <w:rPr>
          <w:rFonts w:asciiTheme="majorHAnsi" w:hAnsiTheme="majorHAnsi" w:cs="Arial"/>
          <w:b/>
          <w:color w:val="000000"/>
          <w:sz w:val="20"/>
          <w:szCs w:val="20"/>
        </w:rPr>
        <w:t xml:space="preserve">   </w:t>
      </w:r>
      <w:r w:rsidR="004C0A44">
        <w:rPr>
          <w:rFonts w:asciiTheme="majorHAnsi" w:hAnsiTheme="majorHAnsi" w:cs="Arial"/>
          <w:b/>
          <w:color w:val="000000"/>
          <w:sz w:val="20"/>
          <w:szCs w:val="20"/>
        </w:rPr>
        <w:t xml:space="preserve"> </w:t>
      </w:r>
    </w:p>
    <w:p w:rsidR="002119B4" w:rsidRDefault="00C71C5E" w:rsidP="00C71C5E">
      <w:pPr>
        <w:pBdr>
          <w:top w:val="single" w:sz="4" w:space="16" w:color="auto"/>
        </w:pBdr>
        <w:autoSpaceDE w:val="0"/>
        <w:autoSpaceDN w:val="0"/>
        <w:adjustRightInd w:val="0"/>
        <w:spacing w:after="0"/>
        <w:rPr>
          <w:rFonts w:cs="Arial"/>
          <w:color w:val="000000"/>
          <w:sz w:val="18"/>
          <w:szCs w:val="18"/>
        </w:rPr>
      </w:pPr>
      <w:r>
        <w:rPr>
          <w:rFonts w:cs="Arial"/>
          <w:color w:val="000000"/>
          <w:sz w:val="18"/>
          <w:szCs w:val="18"/>
        </w:rPr>
        <w:t xml:space="preserve">                                                                                                      </w:t>
      </w:r>
    </w:p>
    <w:p w:rsidR="00F3508C" w:rsidRDefault="003446B6" w:rsidP="003446B6">
      <w:pPr>
        <w:pBdr>
          <w:top w:val="single" w:sz="4" w:space="16" w:color="auto"/>
        </w:pBdr>
        <w:autoSpaceDE w:val="0"/>
        <w:autoSpaceDN w:val="0"/>
        <w:adjustRightInd w:val="0"/>
        <w:spacing w:after="0"/>
        <w:jc w:val="center"/>
        <w:rPr>
          <w:rFonts w:cs="Arial"/>
          <w:color w:val="000000"/>
          <w:sz w:val="18"/>
          <w:szCs w:val="18"/>
        </w:rPr>
      </w:pPr>
      <w:r>
        <w:rPr>
          <w:noProof/>
          <w:lang w:eastAsia="de-DE"/>
        </w:rPr>
        <w:t xml:space="preserve">                                                </w:t>
      </w:r>
      <w:r w:rsidR="00C71C5E">
        <w:rPr>
          <w:noProof/>
          <w:lang w:eastAsia="de-DE"/>
        </w:rPr>
        <w:t xml:space="preserve">              </w:t>
      </w:r>
      <w:r>
        <w:rPr>
          <w:noProof/>
          <w:lang w:eastAsia="de-DE"/>
        </w:rPr>
        <w:t xml:space="preserve">  </w:t>
      </w:r>
    </w:p>
    <w:p w:rsidR="00F3508C" w:rsidRDefault="00F3508C" w:rsidP="002119B4">
      <w:pPr>
        <w:pBdr>
          <w:top w:val="single" w:sz="4" w:space="16" w:color="auto"/>
        </w:pBdr>
        <w:autoSpaceDE w:val="0"/>
        <w:autoSpaceDN w:val="0"/>
        <w:adjustRightInd w:val="0"/>
        <w:spacing w:after="0"/>
        <w:jc w:val="both"/>
        <w:rPr>
          <w:rFonts w:cs="Arial"/>
          <w:color w:val="000000"/>
          <w:sz w:val="18"/>
          <w:szCs w:val="18"/>
        </w:rPr>
      </w:pPr>
    </w:p>
    <w:p w:rsidR="00F3508C" w:rsidRDefault="00F3508C" w:rsidP="002119B4">
      <w:pPr>
        <w:pBdr>
          <w:top w:val="single" w:sz="4" w:space="16" w:color="auto"/>
        </w:pBdr>
        <w:autoSpaceDE w:val="0"/>
        <w:autoSpaceDN w:val="0"/>
        <w:adjustRightInd w:val="0"/>
        <w:spacing w:after="0"/>
        <w:jc w:val="both"/>
        <w:rPr>
          <w:rFonts w:cs="Arial"/>
          <w:color w:val="000000"/>
          <w:sz w:val="18"/>
          <w:szCs w:val="18"/>
        </w:rPr>
      </w:pPr>
    </w:p>
    <w:p w:rsidR="00F3508C" w:rsidRDefault="00F3508C" w:rsidP="002119B4">
      <w:pPr>
        <w:pBdr>
          <w:top w:val="single" w:sz="4" w:space="16" w:color="auto"/>
        </w:pBdr>
        <w:autoSpaceDE w:val="0"/>
        <w:autoSpaceDN w:val="0"/>
        <w:adjustRightInd w:val="0"/>
        <w:spacing w:after="0"/>
        <w:jc w:val="both"/>
        <w:rPr>
          <w:rFonts w:cs="Arial"/>
          <w:color w:val="000000"/>
          <w:sz w:val="18"/>
          <w:szCs w:val="18"/>
        </w:rPr>
      </w:pPr>
    </w:p>
    <w:p w:rsidR="00F3508C" w:rsidRDefault="00F3508C" w:rsidP="002119B4">
      <w:pPr>
        <w:pBdr>
          <w:top w:val="single" w:sz="4" w:space="16" w:color="auto"/>
        </w:pBdr>
        <w:autoSpaceDE w:val="0"/>
        <w:autoSpaceDN w:val="0"/>
        <w:adjustRightInd w:val="0"/>
        <w:spacing w:after="0"/>
        <w:jc w:val="both"/>
        <w:rPr>
          <w:rFonts w:cs="Arial"/>
          <w:color w:val="000000"/>
          <w:sz w:val="18"/>
          <w:szCs w:val="18"/>
        </w:rPr>
      </w:pPr>
    </w:p>
    <w:p w:rsidR="00F3508C" w:rsidRDefault="00F3508C" w:rsidP="002119B4">
      <w:pPr>
        <w:pBdr>
          <w:top w:val="single" w:sz="4" w:space="16" w:color="auto"/>
        </w:pBdr>
        <w:autoSpaceDE w:val="0"/>
        <w:autoSpaceDN w:val="0"/>
        <w:adjustRightInd w:val="0"/>
        <w:spacing w:after="0"/>
        <w:jc w:val="both"/>
        <w:rPr>
          <w:rFonts w:cs="Arial"/>
          <w:color w:val="000000"/>
          <w:sz w:val="18"/>
          <w:szCs w:val="18"/>
        </w:rPr>
      </w:pPr>
    </w:p>
    <w:p w:rsidR="00F3508C" w:rsidRDefault="00F3508C" w:rsidP="002119B4">
      <w:pPr>
        <w:pBdr>
          <w:top w:val="single" w:sz="4" w:space="16" w:color="auto"/>
        </w:pBdr>
        <w:autoSpaceDE w:val="0"/>
        <w:autoSpaceDN w:val="0"/>
        <w:adjustRightInd w:val="0"/>
        <w:spacing w:after="0"/>
        <w:jc w:val="both"/>
        <w:rPr>
          <w:rFonts w:cs="Arial"/>
          <w:color w:val="000000"/>
          <w:sz w:val="18"/>
          <w:szCs w:val="18"/>
        </w:rPr>
      </w:pPr>
    </w:p>
    <w:p w:rsidR="00F3508C" w:rsidRDefault="00F3508C" w:rsidP="002119B4">
      <w:pPr>
        <w:pBdr>
          <w:top w:val="single" w:sz="4" w:space="16" w:color="auto"/>
        </w:pBdr>
        <w:autoSpaceDE w:val="0"/>
        <w:autoSpaceDN w:val="0"/>
        <w:adjustRightInd w:val="0"/>
        <w:spacing w:after="0"/>
        <w:jc w:val="both"/>
        <w:rPr>
          <w:rFonts w:cs="Arial"/>
          <w:color w:val="000000"/>
          <w:sz w:val="18"/>
          <w:szCs w:val="18"/>
        </w:rPr>
      </w:pPr>
    </w:p>
    <w:p w:rsidR="00F3508C" w:rsidRDefault="00F3508C" w:rsidP="00D93A8F">
      <w:pPr>
        <w:pBdr>
          <w:top w:val="single" w:sz="4" w:space="16" w:color="auto"/>
        </w:pBdr>
        <w:tabs>
          <w:tab w:val="left" w:pos="3828"/>
        </w:tabs>
        <w:autoSpaceDE w:val="0"/>
        <w:autoSpaceDN w:val="0"/>
        <w:adjustRightInd w:val="0"/>
        <w:spacing w:after="0"/>
        <w:jc w:val="both"/>
        <w:rPr>
          <w:rFonts w:cs="Arial"/>
          <w:color w:val="000000"/>
          <w:sz w:val="18"/>
          <w:szCs w:val="18"/>
        </w:rPr>
      </w:pPr>
    </w:p>
    <w:p w:rsidR="00F3508C" w:rsidRDefault="00F3508C" w:rsidP="002119B4">
      <w:pPr>
        <w:pBdr>
          <w:top w:val="single" w:sz="4" w:space="16" w:color="auto"/>
        </w:pBdr>
        <w:autoSpaceDE w:val="0"/>
        <w:autoSpaceDN w:val="0"/>
        <w:adjustRightInd w:val="0"/>
        <w:spacing w:after="0"/>
        <w:jc w:val="both"/>
        <w:rPr>
          <w:rFonts w:cs="Arial"/>
          <w:color w:val="000000"/>
          <w:sz w:val="18"/>
          <w:szCs w:val="18"/>
        </w:rPr>
      </w:pPr>
    </w:p>
    <w:p w:rsidR="00F3508C" w:rsidRDefault="00F3508C" w:rsidP="002119B4">
      <w:pPr>
        <w:pBdr>
          <w:top w:val="single" w:sz="4" w:space="16" w:color="auto"/>
        </w:pBdr>
        <w:autoSpaceDE w:val="0"/>
        <w:autoSpaceDN w:val="0"/>
        <w:adjustRightInd w:val="0"/>
        <w:spacing w:after="0"/>
        <w:jc w:val="both"/>
        <w:rPr>
          <w:rFonts w:cs="Arial"/>
          <w:color w:val="000000"/>
          <w:sz w:val="18"/>
          <w:szCs w:val="18"/>
        </w:rPr>
      </w:pPr>
    </w:p>
    <w:p w:rsidR="00F3508C" w:rsidRDefault="00F3508C" w:rsidP="002119B4">
      <w:pPr>
        <w:pBdr>
          <w:top w:val="single" w:sz="4" w:space="16" w:color="auto"/>
        </w:pBdr>
        <w:autoSpaceDE w:val="0"/>
        <w:autoSpaceDN w:val="0"/>
        <w:adjustRightInd w:val="0"/>
        <w:spacing w:after="0"/>
        <w:jc w:val="both"/>
        <w:rPr>
          <w:rFonts w:cs="Arial"/>
          <w:color w:val="000000"/>
          <w:sz w:val="18"/>
          <w:szCs w:val="18"/>
        </w:rPr>
      </w:pPr>
    </w:p>
    <w:p w:rsidR="002119B4" w:rsidRDefault="00114FE9" w:rsidP="00114FE9">
      <w:pPr>
        <w:pBdr>
          <w:top w:val="single" w:sz="4" w:space="16" w:color="auto"/>
        </w:pBdr>
        <w:tabs>
          <w:tab w:val="left" w:pos="284"/>
        </w:tabs>
        <w:autoSpaceDE w:val="0"/>
        <w:autoSpaceDN w:val="0"/>
        <w:adjustRightInd w:val="0"/>
        <w:spacing w:after="0" w:line="240" w:lineRule="auto"/>
        <w:rPr>
          <w:rFonts w:cs="Arial"/>
          <w:color w:val="000000"/>
          <w:sz w:val="18"/>
          <w:szCs w:val="18"/>
        </w:rPr>
      </w:pPr>
      <w:r>
        <w:rPr>
          <w:rFonts w:cs="Arial"/>
          <w:color w:val="000000"/>
          <w:sz w:val="18"/>
          <w:szCs w:val="18"/>
        </w:rPr>
        <w:t xml:space="preserve">                </w:t>
      </w:r>
    </w:p>
    <w:p w:rsidR="002119B4" w:rsidRDefault="002119B4" w:rsidP="00736589">
      <w:pPr>
        <w:pBdr>
          <w:top w:val="single" w:sz="4" w:space="16" w:color="auto"/>
        </w:pBd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18"/>
          <w:szCs w:val="18"/>
        </w:rPr>
      </w:pPr>
    </w:p>
    <w:p w:rsidR="002119B4" w:rsidRDefault="009711F8" w:rsidP="00736589">
      <w:pPr>
        <w:pBdr>
          <w:top w:val="single" w:sz="4" w:space="16" w:color="auto"/>
        </w:pBd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18"/>
          <w:szCs w:val="18"/>
        </w:rPr>
      </w:pPr>
      <w:r>
        <w:rPr>
          <w:rFonts w:cs="Arial"/>
          <w:noProof/>
          <w:color w:val="000000"/>
          <w:sz w:val="18"/>
          <w:szCs w:val="18"/>
          <w:lang w:eastAsia="de-DE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717CB66" wp14:editId="76E2D395">
                <wp:simplePos x="0" y="0"/>
                <wp:positionH relativeFrom="column">
                  <wp:posOffset>229311</wp:posOffset>
                </wp:positionH>
                <wp:positionV relativeFrom="paragraph">
                  <wp:posOffset>93828</wp:posOffset>
                </wp:positionV>
                <wp:extent cx="51207" cy="45719"/>
                <wp:effectExtent l="57150" t="19050" r="44450" b="12065"/>
                <wp:wrapNone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07" cy="457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73CB9" w:rsidRPr="009711F8" w:rsidRDefault="00973CB9" w:rsidP="009711F8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" o:spid="_x0000_s1036" type="#_x0000_t202" style="position:absolute;left:0;text-align:left;margin-left:18.05pt;margin-top:7.4pt;width:4.05pt;height:3.6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" filled="f" stroked="f" strokeweight=".5pt">
                <v:textbox>
                  <w:txbxContent>
                    <w:p w:rsidR="00973CB9" w:rsidRPr="009711F8" w:rsidRDefault="00973CB9" w:rsidP="009711F8">
                      <w:pPr>
                        <w:jc w:val="center"/>
                        <w:rPr>
                          <w:rFonts w:asciiTheme="majorHAnsi" w:hAnsiTheme="majorHAnsi"/>
                          <w:b/>
                          <w:sz w:val="20"/>
                          <w:szCs w:val="20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119B4" w:rsidRDefault="002119B4" w:rsidP="00736589">
      <w:pPr>
        <w:pBdr>
          <w:top w:val="single" w:sz="4" w:space="16" w:color="auto"/>
        </w:pBd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18"/>
          <w:szCs w:val="18"/>
        </w:rPr>
      </w:pPr>
    </w:p>
    <w:p w:rsidR="002119B4" w:rsidRDefault="002119B4" w:rsidP="00736589">
      <w:pPr>
        <w:pBdr>
          <w:top w:val="single" w:sz="4" w:space="16" w:color="auto"/>
        </w:pBd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18"/>
          <w:szCs w:val="18"/>
        </w:rPr>
      </w:pPr>
    </w:p>
    <w:p w:rsidR="002119B4" w:rsidRDefault="00973CB9" w:rsidP="00736589">
      <w:pPr>
        <w:pBdr>
          <w:top w:val="single" w:sz="4" w:space="16" w:color="auto"/>
        </w:pBd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18"/>
          <w:szCs w:val="18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6DBE407" wp14:editId="6CC7C5C5">
                <wp:simplePos x="0" y="0"/>
                <wp:positionH relativeFrom="column">
                  <wp:posOffset>3201670</wp:posOffset>
                </wp:positionH>
                <wp:positionV relativeFrom="paragraph">
                  <wp:posOffset>119380</wp:posOffset>
                </wp:positionV>
                <wp:extent cx="2289175" cy="2209165"/>
                <wp:effectExtent l="0" t="0" r="15875" b="19685"/>
                <wp:wrapNone/>
                <wp:docPr id="1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175" cy="220916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1F497D">
                              <a:lumMod val="60000"/>
                              <a:lumOff val="40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3CB9" w:rsidRPr="0055335F" w:rsidRDefault="00973CB9" w:rsidP="00CE6A7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Style w:val="Fett"/>
                                <w:rFonts w:cs="LiberationSerif"/>
                                <w:sz w:val="18"/>
                                <w:szCs w:val="18"/>
                              </w:rPr>
                            </w:pPr>
                            <w:r w:rsidRPr="00334199">
                              <w:rPr>
                                <w:rStyle w:val="Fett"/>
                                <w:rFonts w:cs="LiberationSerif"/>
                                <w:b w:val="0"/>
                                <w:color w:val="FF0000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252.1pt;margin-top:9.4pt;width:180.25pt;height:173.9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" filled="f" strokecolor="#558ed5" strokeweight="1.5pt">
                <v:textbox>
                  <w:txbxContent>
                    <w:p w:rsidR="00973CB9" w:rsidRPr="0055335F" w:rsidRDefault="00973CB9" w:rsidP="00CE6A7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Style w:val="Fett"/>
                          <w:rFonts w:cs="LiberationSerif"/>
                          <w:sz w:val="18"/>
                          <w:szCs w:val="18"/>
                        </w:rPr>
                      </w:pPr>
                      <w:r w:rsidRPr="00334199">
                        <w:rPr>
                          <w:rStyle w:val="Fett"/>
                          <w:rFonts w:cs="LiberationSerif"/>
                          <w:b w:val="0"/>
                          <w:color w:val="FF0000"/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F21537" w:rsidRPr="00742F9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de-DE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6FAFFB1" wp14:editId="262FFD26">
                <wp:simplePos x="0" y="0"/>
                <wp:positionH relativeFrom="column">
                  <wp:posOffset>3478022</wp:posOffset>
                </wp:positionH>
                <wp:positionV relativeFrom="paragraph">
                  <wp:posOffset>42138</wp:posOffset>
                </wp:positionV>
                <wp:extent cx="1755140" cy="1463040"/>
                <wp:effectExtent l="0" t="0" r="0" b="3810"/>
                <wp:wrapNone/>
                <wp:docPr id="1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5140" cy="1463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3CB9" w:rsidRDefault="00973CB9" w:rsidP="008F0C3A">
                            <w:pPr>
                              <w:rPr>
                                <w:i/>
                              </w:rPr>
                            </w:pPr>
                          </w:p>
                          <w:p w:rsidR="00973CB9" w:rsidRPr="00801970" w:rsidRDefault="00973CB9" w:rsidP="008F0C3A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470F25D7" wp14:editId="2B2B8E56">
                                  <wp:extent cx="1563370" cy="1042663"/>
                                  <wp:effectExtent l="0" t="0" r="0" b="5715"/>
                                  <wp:docPr id="7" name="Bild 1" descr="Ähnliches Fot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Ähnliches Fot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3370" cy="10426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273.85pt;margin-top:3.3pt;width:138.2pt;height:115.2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" filled="f" stroked="f">
                <v:textbox>
                  <w:txbxContent>
                    <w:p w:rsidR="00973CB9" w:rsidRDefault="00973CB9" w:rsidP="008F0C3A">
                      <w:pPr>
                        <w:rPr>
                          <w:i/>
                        </w:rPr>
                      </w:pPr>
                    </w:p>
                    <w:p w:rsidR="00973CB9" w:rsidRPr="00801970" w:rsidRDefault="00973CB9" w:rsidP="008F0C3A">
                      <w:pPr>
                        <w:rPr>
                          <w:i/>
                        </w:rPr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470F25D7" wp14:editId="2B2B8E56">
                            <wp:extent cx="1563370" cy="1042663"/>
                            <wp:effectExtent l="0" t="0" r="0" b="5715"/>
                            <wp:docPr id="7" name="Bild 1" descr="Ähnliches Fot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Ähnliches Fot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3370" cy="10426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21537" w:rsidRPr="00742F9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de-DE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A0F5819" wp14:editId="59B380E3">
                <wp:simplePos x="0" y="0"/>
                <wp:positionH relativeFrom="column">
                  <wp:posOffset>3205480</wp:posOffset>
                </wp:positionH>
                <wp:positionV relativeFrom="paragraph">
                  <wp:posOffset>61595</wp:posOffset>
                </wp:positionV>
                <wp:extent cx="2282190" cy="2926080"/>
                <wp:effectExtent l="0" t="0" r="0" b="0"/>
                <wp:wrapNone/>
                <wp:docPr id="30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2190" cy="2926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3CB9" w:rsidRPr="008F0C3A" w:rsidRDefault="00973CB9" w:rsidP="008F0C3A">
                            <w:pPr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8F0C3A">
                              <w:rPr>
                                <w:b/>
                                <w:i/>
                                <w:sz w:val="32"/>
                                <w:szCs w:val="32"/>
                                <w:u w:val="single"/>
                              </w:rPr>
                              <w:t>Faschingsferien</w:t>
                            </w:r>
                          </w:p>
                          <w:p w:rsidR="00973CB9" w:rsidRDefault="00973CB9" w:rsidP="00E02DCF">
                            <w:pPr>
                              <w:rPr>
                                <w:i/>
                              </w:rPr>
                            </w:pPr>
                          </w:p>
                          <w:p w:rsidR="00973CB9" w:rsidRDefault="00973CB9" w:rsidP="00E02DCF">
                            <w:pPr>
                              <w:rPr>
                                <w:i/>
                              </w:rPr>
                            </w:pPr>
                          </w:p>
                          <w:p w:rsidR="00973CB9" w:rsidRDefault="00973CB9" w:rsidP="00E02DCF">
                            <w:pPr>
                              <w:rPr>
                                <w:i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  <w:r w:rsidRPr="0072315A">
                              <w:rPr>
                                <w:rFonts w:cs="Arial"/>
                                <w:sz w:val="20"/>
                                <w:szCs w:val="20"/>
                              </w:rPr>
                              <w:t>Unser Büro ist in den Faschingsferien</w:t>
                            </w:r>
                            <w:r w:rsidRPr="0072315A">
                              <w:rPr>
                                <w:rFonts w:cs="Arial"/>
                                <w:sz w:val="20"/>
                                <w:szCs w:val="20"/>
                              </w:rPr>
                              <w:br/>
                              <w:t xml:space="preserve">vom  </w:t>
                            </w:r>
                            <w:r w:rsidRPr="0072315A">
                              <w:rPr>
                                <w:rFonts w:cs="Arial"/>
                                <w:b/>
                                <w:color w:val="548DD4" w:themeColor="text2" w:themeTint="99"/>
                                <w:sz w:val="20"/>
                                <w:szCs w:val="20"/>
                              </w:rPr>
                              <w:t>04.03 – 08.03.2019</w:t>
                            </w:r>
                            <w:r w:rsidRPr="0072315A">
                              <w:rPr>
                                <w:rFonts w:cs="Arial"/>
                                <w:color w:val="548DD4" w:themeColor="text2" w:themeTint="9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2315A">
                              <w:rPr>
                                <w:rFonts w:cs="Arial"/>
                                <w:sz w:val="20"/>
                                <w:szCs w:val="20"/>
                              </w:rPr>
                              <w:t>geschlossen.</w:t>
                            </w:r>
                            <w:r w:rsidRPr="0072315A">
                              <w:rPr>
                                <w:rFonts w:cs="Arial"/>
                                <w:sz w:val="20"/>
                                <w:szCs w:val="20"/>
                              </w:rPr>
                              <w:br/>
                              <w:t xml:space="preserve">Ab Montag, den </w:t>
                            </w:r>
                            <w:r w:rsidRPr="0072315A">
                              <w:rPr>
                                <w:rFonts w:cs="Arial"/>
                                <w:b/>
                                <w:color w:val="548DD4" w:themeColor="text2" w:themeTint="99"/>
                                <w:sz w:val="20"/>
                                <w:szCs w:val="20"/>
                              </w:rPr>
                              <w:t>11</w:t>
                            </w:r>
                            <w:r w:rsidRPr="0072315A">
                              <w:rPr>
                                <w:rStyle w:val="Fett"/>
                                <w:rFonts w:cs="Arial"/>
                                <w:color w:val="548DD4" w:themeColor="text2" w:themeTint="99"/>
                                <w:sz w:val="20"/>
                                <w:szCs w:val="20"/>
                              </w:rPr>
                              <w:t>.03.2019</w:t>
                            </w:r>
                            <w:r w:rsidRPr="0072315A">
                              <w:rPr>
                                <w:rFonts w:cs="Arial"/>
                                <w:color w:val="548DD4" w:themeColor="text2" w:themeTint="9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2315A">
                              <w:rPr>
                                <w:rFonts w:cs="Arial"/>
                                <w:sz w:val="20"/>
                                <w:szCs w:val="20"/>
                              </w:rPr>
                              <w:t>sind wir wieder für Sie da</w:t>
                            </w:r>
                            <w:r>
                              <w:rPr>
                                <w:rFonts w:cs="Arial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</w:p>
                          <w:p w:rsidR="00973CB9" w:rsidRPr="0072315A" w:rsidRDefault="00973CB9" w:rsidP="0072315A">
                            <w:pPr>
                              <w:spacing w:line="240" w:lineRule="auto"/>
                              <w:jc w:val="center"/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252.4pt;margin-top:4.85pt;width:179.7pt;height:230.4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" filled="f" stroked="f">
                <v:textbox>
                  <w:txbxContent>
                    <w:p w:rsidR="00973CB9" w:rsidRPr="008F0C3A" w:rsidRDefault="00973CB9" w:rsidP="008F0C3A">
                      <w:pPr>
                        <w:jc w:val="center"/>
                        <w:rPr>
                          <w:b/>
                          <w:i/>
                          <w:sz w:val="32"/>
                          <w:szCs w:val="32"/>
                          <w:u w:val="single"/>
                        </w:rPr>
                      </w:pPr>
                      <w:r w:rsidRPr="008F0C3A">
                        <w:rPr>
                          <w:b/>
                          <w:i/>
                          <w:sz w:val="32"/>
                          <w:szCs w:val="32"/>
                          <w:u w:val="single"/>
                        </w:rPr>
                        <w:t>Faschingsferien</w:t>
                      </w:r>
                    </w:p>
                    <w:p w:rsidR="00973CB9" w:rsidRDefault="00973CB9" w:rsidP="00E02DCF">
                      <w:pPr>
                        <w:rPr>
                          <w:i/>
                        </w:rPr>
                      </w:pPr>
                    </w:p>
                    <w:p w:rsidR="00973CB9" w:rsidRDefault="00973CB9" w:rsidP="00E02DCF">
                      <w:pPr>
                        <w:rPr>
                          <w:i/>
                        </w:rPr>
                      </w:pPr>
                    </w:p>
                    <w:p w:rsidR="00973CB9" w:rsidRDefault="00973CB9" w:rsidP="00E02DCF">
                      <w:pPr>
                        <w:rPr>
                          <w:i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  <w:r w:rsidRPr="0072315A">
                        <w:rPr>
                          <w:rFonts w:cs="Arial"/>
                          <w:sz w:val="20"/>
                          <w:szCs w:val="20"/>
                        </w:rPr>
                        <w:t>Unser Büro ist in den Faschingsferien</w:t>
                      </w:r>
                      <w:r w:rsidRPr="0072315A">
                        <w:rPr>
                          <w:rFonts w:cs="Arial"/>
                          <w:sz w:val="20"/>
                          <w:szCs w:val="20"/>
                        </w:rPr>
                        <w:br/>
                        <w:t xml:space="preserve">vom  </w:t>
                      </w:r>
                      <w:r w:rsidRPr="0072315A">
                        <w:rPr>
                          <w:rFonts w:cs="Arial"/>
                          <w:b/>
                          <w:color w:val="548DD4" w:themeColor="text2" w:themeTint="99"/>
                          <w:sz w:val="20"/>
                          <w:szCs w:val="20"/>
                        </w:rPr>
                        <w:t>04.03 – 08.03.2019</w:t>
                      </w:r>
                      <w:r w:rsidRPr="0072315A">
                        <w:rPr>
                          <w:rFonts w:cs="Arial"/>
                          <w:color w:val="548DD4" w:themeColor="text2" w:themeTint="99"/>
                          <w:sz w:val="20"/>
                          <w:szCs w:val="20"/>
                        </w:rPr>
                        <w:t xml:space="preserve"> </w:t>
                      </w:r>
                      <w:r w:rsidRPr="0072315A">
                        <w:rPr>
                          <w:rFonts w:cs="Arial"/>
                          <w:sz w:val="20"/>
                          <w:szCs w:val="20"/>
                        </w:rPr>
                        <w:t>geschlossen.</w:t>
                      </w:r>
                      <w:r w:rsidRPr="0072315A">
                        <w:rPr>
                          <w:rFonts w:cs="Arial"/>
                          <w:sz w:val="20"/>
                          <w:szCs w:val="20"/>
                        </w:rPr>
                        <w:br/>
                        <w:t xml:space="preserve">Ab Montag, den </w:t>
                      </w:r>
                      <w:r w:rsidRPr="0072315A">
                        <w:rPr>
                          <w:rFonts w:cs="Arial"/>
                          <w:b/>
                          <w:color w:val="548DD4" w:themeColor="text2" w:themeTint="99"/>
                          <w:sz w:val="20"/>
                          <w:szCs w:val="20"/>
                        </w:rPr>
                        <w:t>11</w:t>
                      </w:r>
                      <w:r w:rsidRPr="0072315A">
                        <w:rPr>
                          <w:rStyle w:val="Fett"/>
                          <w:rFonts w:cs="Arial"/>
                          <w:color w:val="548DD4" w:themeColor="text2" w:themeTint="99"/>
                          <w:sz w:val="20"/>
                          <w:szCs w:val="20"/>
                        </w:rPr>
                        <w:t>.03.2019</w:t>
                      </w:r>
                      <w:r w:rsidRPr="0072315A">
                        <w:rPr>
                          <w:rFonts w:cs="Arial"/>
                          <w:color w:val="548DD4" w:themeColor="text2" w:themeTint="99"/>
                          <w:sz w:val="20"/>
                          <w:szCs w:val="20"/>
                        </w:rPr>
                        <w:t xml:space="preserve"> </w:t>
                      </w:r>
                      <w:r w:rsidRPr="0072315A">
                        <w:rPr>
                          <w:rFonts w:cs="Arial"/>
                          <w:sz w:val="20"/>
                          <w:szCs w:val="20"/>
                        </w:rPr>
                        <w:t>sind wir wieder für Sie da</w:t>
                      </w:r>
                      <w:r>
                        <w:rPr>
                          <w:rFonts w:cs="Arial"/>
                          <w:sz w:val="20"/>
                          <w:szCs w:val="20"/>
                        </w:rPr>
                        <w:t>.</w:t>
                      </w: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Default="00973CB9" w:rsidP="0072315A">
                      <w:pPr>
                        <w:spacing w:line="240" w:lineRule="auto"/>
                        <w:jc w:val="center"/>
                        <w:rPr>
                          <w:rFonts w:cs="Arial"/>
                          <w:sz w:val="20"/>
                          <w:szCs w:val="20"/>
                        </w:rPr>
                      </w:pPr>
                    </w:p>
                    <w:p w:rsidR="00973CB9" w:rsidRPr="0072315A" w:rsidRDefault="00973CB9" w:rsidP="0072315A">
                      <w:pPr>
                        <w:spacing w:line="240" w:lineRule="auto"/>
                        <w:jc w:val="center"/>
                        <w:rPr>
                          <w:i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07B12" w:rsidRDefault="002839F4" w:rsidP="00736589">
      <w:pPr>
        <w:pBdr>
          <w:top w:val="single" w:sz="4" w:space="16" w:color="auto"/>
        </w:pBd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18"/>
          <w:szCs w:val="18"/>
        </w:rPr>
      </w:pPr>
      <w:r>
        <w:rPr>
          <w:rFonts w:cs="Arial"/>
          <w:color w:val="000000"/>
          <w:sz w:val="18"/>
          <w:szCs w:val="18"/>
        </w:rPr>
        <w:t xml:space="preserve">    </w:t>
      </w:r>
    </w:p>
    <w:p w:rsidR="00507B12" w:rsidRPr="00CF4019" w:rsidRDefault="00507B12" w:rsidP="00736589">
      <w:pPr>
        <w:pBdr>
          <w:top w:val="single" w:sz="4" w:space="16" w:color="auto"/>
        </w:pBd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18"/>
          <w:szCs w:val="18"/>
        </w:rPr>
      </w:pPr>
    </w:p>
    <w:p w:rsidR="00507B12" w:rsidRPr="003123E8" w:rsidRDefault="00507B12" w:rsidP="00507B12">
      <w:pPr>
        <w:rPr>
          <w:rFonts w:ascii="Century Gothic" w:hAnsi="Century Gothic" w:cs="Arial"/>
          <w:sz w:val="20"/>
          <w:szCs w:val="20"/>
        </w:rPr>
      </w:pPr>
    </w:p>
    <w:p w:rsidR="00507B12" w:rsidRPr="003123E8" w:rsidRDefault="00507B12" w:rsidP="00CE6A7B">
      <w:pPr>
        <w:spacing w:before="240"/>
        <w:jc w:val="center"/>
        <w:rPr>
          <w:rFonts w:ascii="Century Gothic" w:hAnsi="Century Gothic" w:cs="Arial"/>
          <w:sz w:val="20"/>
          <w:szCs w:val="20"/>
        </w:rPr>
      </w:pPr>
    </w:p>
    <w:p w:rsidR="00507B12" w:rsidRPr="003123E8" w:rsidRDefault="00973CB9" w:rsidP="00D8148B">
      <w:pPr>
        <w:tabs>
          <w:tab w:val="center" w:pos="5669"/>
        </w:tabs>
        <w:rPr>
          <w:rFonts w:ascii="Century Gothic" w:hAnsi="Century Gothic" w:cs="Arial"/>
          <w:sz w:val="20"/>
          <w:szCs w:val="20"/>
        </w:rPr>
      </w:pPr>
      <w:r w:rsidRPr="00742F9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de-DE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7D14A8C" wp14:editId="4325CAEE">
                <wp:simplePos x="0" y="0"/>
                <wp:positionH relativeFrom="column">
                  <wp:posOffset>108763</wp:posOffset>
                </wp:positionH>
                <wp:positionV relativeFrom="paragraph">
                  <wp:posOffset>165735</wp:posOffset>
                </wp:positionV>
                <wp:extent cx="2837815" cy="4052570"/>
                <wp:effectExtent l="0" t="0" r="0" b="5080"/>
                <wp:wrapNone/>
                <wp:docPr id="206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7815" cy="40525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3CB9" w:rsidRDefault="00973CB9">
                            <w:pPr>
                              <w:rPr>
                                <w:i/>
                              </w:rPr>
                            </w:pPr>
                            <w:bookmarkStart w:id="0" w:name="_GoBack"/>
                          </w:p>
                          <w:p w:rsidR="00973CB9" w:rsidRDefault="00973CB9">
                            <w:pPr>
                              <w:rPr>
                                <w:i/>
                              </w:rPr>
                            </w:pPr>
                          </w:p>
                          <w:p w:rsidR="00973CB9" w:rsidRDefault="00973CB9">
                            <w:pPr>
                              <w:rPr>
                                <w:i/>
                              </w:rPr>
                            </w:pPr>
                          </w:p>
                          <w:p w:rsidR="00973CB9" w:rsidRDefault="00973CB9">
                            <w:pPr>
                              <w:rPr>
                                <w:i/>
                              </w:rPr>
                            </w:pPr>
                          </w:p>
                          <w:p w:rsidR="00973CB9" w:rsidRDefault="00973CB9">
                            <w:pPr>
                              <w:rPr>
                                <w:i/>
                              </w:rPr>
                            </w:pPr>
                          </w:p>
                          <w:p w:rsidR="00973CB9" w:rsidRDefault="00973CB9">
                            <w:pPr>
                              <w:rPr>
                                <w:i/>
                              </w:rPr>
                            </w:pPr>
                          </w:p>
                          <w:p w:rsidR="00973CB9" w:rsidRDefault="00973CB9">
                            <w:pPr>
                              <w:rPr>
                                <w:i/>
                              </w:rPr>
                            </w:pPr>
                          </w:p>
                          <w:p w:rsidR="00973CB9" w:rsidRDefault="00973CB9">
                            <w:pPr>
                              <w:rPr>
                                <w:i/>
                              </w:rPr>
                            </w:pPr>
                          </w:p>
                          <w:p w:rsidR="00973CB9" w:rsidRDefault="00973CB9">
                            <w:pPr>
                              <w:rPr>
                                <w:i/>
                              </w:rPr>
                            </w:pPr>
                          </w:p>
                          <w:p w:rsidR="00973CB9" w:rsidRDefault="00973CB9">
                            <w:pPr>
                              <w:rPr>
                                <w:i/>
                              </w:rPr>
                            </w:pPr>
                          </w:p>
                          <w:p w:rsidR="00973CB9" w:rsidRDefault="00973CB9">
                            <w:pPr>
                              <w:rPr>
                                <w:i/>
                              </w:rPr>
                            </w:pPr>
                          </w:p>
                          <w:p w:rsidR="00973CB9" w:rsidRDefault="00973CB9">
                            <w:pPr>
                              <w:rPr>
                                <w:i/>
                              </w:rPr>
                            </w:pPr>
                          </w:p>
                          <w:bookmarkEnd w:id="0"/>
                          <w:p w:rsidR="00973CB9" w:rsidRPr="00801970" w:rsidRDefault="00973CB9">
                            <w:pPr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8.55pt;margin-top:13.05pt;width:223.45pt;height:319.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" filled="f" stroked="f">
                <v:textbox>
                  <w:txbxContent>
                    <w:p w:rsidR="00973CB9" w:rsidRDefault="00973CB9">
                      <w:pPr>
                        <w:rPr>
                          <w:i/>
                        </w:rPr>
                      </w:pPr>
                      <w:bookmarkStart w:id="1" w:name="_GoBack"/>
                    </w:p>
                    <w:p w:rsidR="00973CB9" w:rsidRDefault="00973CB9">
                      <w:pPr>
                        <w:rPr>
                          <w:i/>
                        </w:rPr>
                      </w:pPr>
                    </w:p>
                    <w:p w:rsidR="00973CB9" w:rsidRDefault="00973CB9">
                      <w:pPr>
                        <w:rPr>
                          <w:i/>
                        </w:rPr>
                      </w:pPr>
                    </w:p>
                    <w:p w:rsidR="00973CB9" w:rsidRDefault="00973CB9">
                      <w:pPr>
                        <w:rPr>
                          <w:i/>
                        </w:rPr>
                      </w:pPr>
                    </w:p>
                    <w:p w:rsidR="00973CB9" w:rsidRDefault="00973CB9">
                      <w:pPr>
                        <w:rPr>
                          <w:i/>
                        </w:rPr>
                      </w:pPr>
                    </w:p>
                    <w:p w:rsidR="00973CB9" w:rsidRDefault="00973CB9">
                      <w:pPr>
                        <w:rPr>
                          <w:i/>
                        </w:rPr>
                      </w:pPr>
                    </w:p>
                    <w:p w:rsidR="00973CB9" w:rsidRDefault="00973CB9">
                      <w:pPr>
                        <w:rPr>
                          <w:i/>
                        </w:rPr>
                      </w:pPr>
                    </w:p>
                    <w:p w:rsidR="00973CB9" w:rsidRDefault="00973CB9">
                      <w:pPr>
                        <w:rPr>
                          <w:i/>
                        </w:rPr>
                      </w:pPr>
                    </w:p>
                    <w:p w:rsidR="00973CB9" w:rsidRDefault="00973CB9">
                      <w:pPr>
                        <w:rPr>
                          <w:i/>
                        </w:rPr>
                      </w:pPr>
                    </w:p>
                    <w:p w:rsidR="00973CB9" w:rsidRDefault="00973CB9">
                      <w:pPr>
                        <w:rPr>
                          <w:i/>
                        </w:rPr>
                      </w:pPr>
                    </w:p>
                    <w:p w:rsidR="00973CB9" w:rsidRDefault="00973CB9">
                      <w:pPr>
                        <w:rPr>
                          <w:i/>
                        </w:rPr>
                      </w:pPr>
                    </w:p>
                    <w:p w:rsidR="00973CB9" w:rsidRDefault="00973CB9">
                      <w:pPr>
                        <w:rPr>
                          <w:i/>
                        </w:rPr>
                      </w:pPr>
                    </w:p>
                    <w:bookmarkEnd w:id="1"/>
                    <w:p w:rsidR="00973CB9" w:rsidRPr="00801970" w:rsidRDefault="00973CB9">
                      <w:pPr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8148B">
        <w:rPr>
          <w:rFonts w:ascii="Century Gothic" w:hAnsi="Century Gothic" w:cs="Arial"/>
          <w:sz w:val="20"/>
          <w:szCs w:val="20"/>
        </w:rPr>
        <w:tab/>
      </w:r>
    </w:p>
    <w:p w:rsidR="00212F83" w:rsidRDefault="00973CB9" w:rsidP="00507B12">
      <w:pPr>
        <w:rPr>
          <w:rFonts w:ascii="Century Gothic" w:hAnsi="Century Gothic" w:cs="Arial"/>
          <w:sz w:val="20"/>
          <w:szCs w:val="20"/>
        </w:rPr>
      </w:pPr>
      <w:r>
        <w:rPr>
          <w:rFonts w:cs="Arial"/>
          <w:noProof/>
          <w:color w:val="000000"/>
          <w:sz w:val="18"/>
          <w:szCs w:val="18"/>
          <w:lang w:eastAsia="de-DE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51FF6E8D" wp14:editId="4F40E778">
                <wp:simplePos x="0" y="0"/>
                <wp:positionH relativeFrom="column">
                  <wp:posOffset>-543560</wp:posOffset>
                </wp:positionH>
                <wp:positionV relativeFrom="paragraph">
                  <wp:posOffset>500380</wp:posOffset>
                </wp:positionV>
                <wp:extent cx="2837815" cy="3759835"/>
                <wp:effectExtent l="0" t="0" r="0" b="0"/>
                <wp:wrapNone/>
                <wp:docPr id="11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2837815" cy="3759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73CB9" w:rsidRPr="003446B6" w:rsidRDefault="00973CB9" w:rsidP="001A4EC3"/>
                          <w:p w:rsidR="00973CB9" w:rsidRPr="00F21537" w:rsidRDefault="00973CB9" w:rsidP="001A4EC3">
                            <w:pPr>
                              <w:rPr>
                                <w:b/>
                              </w:rPr>
                            </w:pPr>
                            <w:r w:rsidRPr="00F21537">
                              <w:rPr>
                                <w:b/>
                              </w:rPr>
                              <w:object w:dxaOrig="17850" w:dyaOrig="12631">
                                <v:shape id="_x0000_i1042" type="#_x0000_t75" style="width:217.75pt;height:154.95pt" o:ole="">
                                  <v:imagedata r:id="rId19" o:title=""/>
                                </v:shape>
                                <o:OLEObject Type="Embed" ProgID="AcroExch.Document.DC" ShapeID="_x0000_i1042" DrawAspect="Content" ObjectID="_1612789385" r:id="rId20"/>
                              </w:object>
                            </w:r>
                          </w:p>
                          <w:p w:rsidR="00973CB9" w:rsidRDefault="00973CB9" w:rsidP="001A4EC3">
                            <w:pPr>
                              <w:rPr>
                                <w:b/>
                              </w:rPr>
                            </w:pPr>
                          </w:p>
                          <w:p w:rsidR="00973CB9" w:rsidRDefault="00973CB9" w:rsidP="001A4EC3">
                            <w:pPr>
                              <w:rPr>
                                <w:b/>
                              </w:rPr>
                            </w:pPr>
                          </w:p>
                          <w:p w:rsidR="00973CB9" w:rsidRDefault="00973CB9" w:rsidP="001A4EC3">
                            <w:pPr>
                              <w:rPr>
                                <w:b/>
                              </w:rPr>
                            </w:pPr>
                          </w:p>
                          <w:p w:rsidR="00973CB9" w:rsidRDefault="00973CB9" w:rsidP="001A4EC3">
                            <w:pPr>
                              <w:rPr>
                                <w:b/>
                              </w:rPr>
                            </w:pPr>
                          </w:p>
                          <w:p w:rsidR="00973CB9" w:rsidRDefault="00973CB9" w:rsidP="001A4EC3">
                            <w:pPr>
                              <w:rPr>
                                <w:b/>
                              </w:rPr>
                            </w:pPr>
                          </w:p>
                          <w:p w:rsidR="00973CB9" w:rsidRDefault="00973CB9" w:rsidP="001A4EC3">
                            <w:pPr>
                              <w:rPr>
                                <w:b/>
                              </w:rPr>
                            </w:pPr>
                          </w:p>
                          <w:p w:rsidR="00973CB9" w:rsidRDefault="00973CB9" w:rsidP="001A4EC3">
                            <w:pPr>
                              <w:rPr>
                                <w:b/>
                              </w:rPr>
                            </w:pPr>
                          </w:p>
                          <w:p w:rsidR="00973CB9" w:rsidRDefault="00973CB9" w:rsidP="001A4EC3">
                            <w:pPr>
                              <w:rPr>
                                <w:b/>
                              </w:rPr>
                            </w:pPr>
                          </w:p>
                          <w:p w:rsidR="00973CB9" w:rsidRPr="00F374E7" w:rsidRDefault="00973CB9" w:rsidP="001A4EC3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1" o:spid="_x0000_s1041" type="#_x0000_t202" style="position:absolute;margin-left:-42.8pt;margin-top:39.4pt;width:223.45pt;height:296.05pt;rotation:90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" filled="f" stroked="f" strokeweight=".5pt">
                <v:textbox>
                  <w:txbxContent>
                    <w:p w:rsidR="00973CB9" w:rsidRPr="003446B6" w:rsidRDefault="00973CB9" w:rsidP="001A4EC3"/>
                    <w:p w:rsidR="00973CB9" w:rsidRPr="00F21537" w:rsidRDefault="00973CB9" w:rsidP="001A4EC3">
                      <w:pPr>
                        <w:rPr>
                          <w:b/>
                        </w:rPr>
                      </w:pPr>
                      <w:r w:rsidRPr="00F21537">
                        <w:rPr>
                          <w:b/>
                        </w:rPr>
                        <w:object w:dxaOrig="17850" w:dyaOrig="12631">
                          <v:shape id="_x0000_i1042" type="#_x0000_t75" style="width:217.75pt;height:154.95pt" o:ole="">
                            <v:imagedata r:id="rId19" o:title=""/>
                          </v:shape>
                          <o:OLEObject Type="Embed" ProgID="AcroExch.Document.DC" ShapeID="_x0000_i1042" DrawAspect="Content" ObjectID="_1612789385" r:id="rId21"/>
                        </w:object>
                      </w:r>
                    </w:p>
                    <w:p w:rsidR="00973CB9" w:rsidRDefault="00973CB9" w:rsidP="001A4EC3">
                      <w:pPr>
                        <w:rPr>
                          <w:b/>
                        </w:rPr>
                      </w:pPr>
                    </w:p>
                    <w:p w:rsidR="00973CB9" w:rsidRDefault="00973CB9" w:rsidP="001A4EC3">
                      <w:pPr>
                        <w:rPr>
                          <w:b/>
                        </w:rPr>
                      </w:pPr>
                    </w:p>
                    <w:p w:rsidR="00973CB9" w:rsidRDefault="00973CB9" w:rsidP="001A4EC3">
                      <w:pPr>
                        <w:rPr>
                          <w:b/>
                        </w:rPr>
                      </w:pPr>
                    </w:p>
                    <w:p w:rsidR="00973CB9" w:rsidRDefault="00973CB9" w:rsidP="001A4EC3">
                      <w:pPr>
                        <w:rPr>
                          <w:b/>
                        </w:rPr>
                      </w:pPr>
                    </w:p>
                    <w:p w:rsidR="00973CB9" w:rsidRDefault="00973CB9" w:rsidP="001A4EC3">
                      <w:pPr>
                        <w:rPr>
                          <w:b/>
                        </w:rPr>
                      </w:pPr>
                    </w:p>
                    <w:p w:rsidR="00973CB9" w:rsidRDefault="00973CB9" w:rsidP="001A4EC3">
                      <w:pPr>
                        <w:rPr>
                          <w:b/>
                        </w:rPr>
                      </w:pPr>
                    </w:p>
                    <w:p w:rsidR="00973CB9" w:rsidRDefault="00973CB9" w:rsidP="001A4EC3">
                      <w:pPr>
                        <w:rPr>
                          <w:b/>
                        </w:rPr>
                      </w:pPr>
                    </w:p>
                    <w:p w:rsidR="00973CB9" w:rsidRDefault="00973CB9" w:rsidP="001A4EC3">
                      <w:pPr>
                        <w:rPr>
                          <w:b/>
                        </w:rPr>
                      </w:pPr>
                    </w:p>
                    <w:p w:rsidR="00973CB9" w:rsidRPr="00F374E7" w:rsidRDefault="00973CB9" w:rsidP="001A4EC3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658A5">
        <w:rPr>
          <w:i/>
          <w:noProof/>
          <w:color w:val="FF0000"/>
          <w:lang w:eastAsia="de-DE"/>
        </w:rPr>
        <w:drawing>
          <wp:anchor distT="0" distB="0" distL="114300" distR="114300" simplePos="0" relativeHeight="251809792" behindDoc="0" locked="0" layoutInCell="1" allowOverlap="1" wp14:anchorId="18FE84C8" wp14:editId="77389D82">
            <wp:simplePos x="0" y="0"/>
            <wp:positionH relativeFrom="column">
              <wp:posOffset>192405</wp:posOffset>
            </wp:positionH>
            <wp:positionV relativeFrom="paragraph">
              <wp:posOffset>103505</wp:posOffset>
            </wp:positionV>
            <wp:extent cx="2677160" cy="3606165"/>
            <wp:effectExtent l="0" t="0" r="8890" b="0"/>
            <wp:wrapSquare wrapText="bothSides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160" cy="360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A02E8A" w:rsidRPr="006A4716" w:rsidRDefault="00E02DCF" w:rsidP="00CE6A7B">
      <w:pPr>
        <w:tabs>
          <w:tab w:val="left" w:pos="142"/>
          <w:tab w:val="left" w:pos="284"/>
          <w:tab w:val="left" w:pos="567"/>
          <w:tab w:val="left" w:pos="6463"/>
        </w:tabs>
        <w:rPr>
          <w:rFonts w:ascii="Century Gothic" w:hAnsi="Century Gothic" w:cs="Arial"/>
          <w:sz w:val="20"/>
          <w:szCs w:val="20"/>
        </w:rPr>
      </w:pPr>
      <w:r>
        <w:rPr>
          <w:noProof/>
          <w:lang w:eastAsia="de-DE"/>
        </w:rPr>
        <w:drawing>
          <wp:anchor distT="0" distB="0" distL="114300" distR="114300" simplePos="0" relativeHeight="251732992" behindDoc="1" locked="0" layoutInCell="1" allowOverlap="1" wp14:anchorId="47A82F4B" wp14:editId="1A2B3554">
            <wp:simplePos x="0" y="0"/>
            <wp:positionH relativeFrom="column">
              <wp:posOffset>9445625</wp:posOffset>
            </wp:positionH>
            <wp:positionV relativeFrom="paragraph">
              <wp:posOffset>735330</wp:posOffset>
            </wp:positionV>
            <wp:extent cx="457200" cy="457200"/>
            <wp:effectExtent l="0" t="0" r="0" b="0"/>
            <wp:wrapNone/>
            <wp:docPr id="2052" name="Grafik 2052" descr="MCj0441361000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Cj04413610000[1]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30D">
        <w:rPr>
          <w:noProof/>
          <w:lang w:eastAsia="de-DE"/>
        </w:rPr>
        <w:t xml:space="preserve"> </w:t>
      </w:r>
      <w:r w:rsidR="00987F1F">
        <w:rPr>
          <w:noProof/>
          <w:lang w:eastAsia="de-DE"/>
        </w:rPr>
        <w:t xml:space="preserve"> </w:t>
      </w:r>
      <w:r w:rsidR="00D6330D">
        <w:rPr>
          <w:noProof/>
          <w:lang w:eastAsia="de-DE"/>
        </w:rPr>
        <w:t xml:space="preserve"> </w:t>
      </w:r>
      <w:r w:rsidR="009E0561">
        <w:rPr>
          <w:noProof/>
          <w:lang w:eastAsia="de-DE"/>
        </w:rPr>
        <w:t xml:space="preserve">       </w:t>
      </w:r>
      <w:r w:rsidR="00D6330D">
        <w:rPr>
          <w:noProof/>
          <w:lang w:eastAsia="de-DE"/>
        </w:rPr>
        <w:t xml:space="preserve"> </w:t>
      </w:r>
      <w:r w:rsidR="009E0561">
        <w:rPr>
          <w:noProof/>
          <w:lang w:eastAsia="de-DE"/>
        </w:rPr>
        <w:t xml:space="preserve">   </w:t>
      </w:r>
      <w:r w:rsidR="00B04766">
        <w:rPr>
          <w:noProof/>
          <w:lang w:eastAsia="de-DE"/>
        </w:rPr>
        <w:t xml:space="preserve">   </w:t>
      </w:r>
      <w:r w:rsidR="009E0561">
        <w:rPr>
          <w:noProof/>
          <w:lang w:eastAsia="de-DE"/>
        </w:rPr>
        <w:t xml:space="preserve">    </w:t>
      </w:r>
      <w:r w:rsidR="00D6330D">
        <w:rPr>
          <w:noProof/>
          <w:lang w:eastAsia="de-DE"/>
        </w:rPr>
        <w:t xml:space="preserve"> </w:t>
      </w:r>
      <w:r w:rsidR="00ED334E">
        <w:rPr>
          <w:noProof/>
          <w:lang w:eastAsia="de-DE"/>
        </w:rPr>
        <w:lastRenderedPageBreak/>
        <w:drawing>
          <wp:inline distT="0" distB="0" distL="0" distR="0">
            <wp:extent cx="7198157" cy="9968053"/>
            <wp:effectExtent l="0" t="0" r="3175" b="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7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F5E">
        <w:rPr>
          <w:rFonts w:ascii="Century Gothic" w:hAnsi="Century Gothic" w:cs="Arial"/>
          <w:noProof/>
          <w:sz w:val="20"/>
          <w:szCs w:val="20"/>
          <w:lang w:eastAsia="de-DE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561D20B6" wp14:editId="367CCBCC">
                <wp:simplePos x="0" y="0"/>
                <wp:positionH relativeFrom="column">
                  <wp:posOffset>-3012609</wp:posOffset>
                </wp:positionH>
                <wp:positionV relativeFrom="paragraph">
                  <wp:posOffset>89982</wp:posOffset>
                </wp:positionV>
                <wp:extent cx="2880995" cy="868045"/>
                <wp:effectExtent l="0" t="0" r="0" b="0"/>
                <wp:wrapNone/>
                <wp:docPr id="2048" name="Gruppieren 20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995" cy="868045"/>
                          <a:chOff x="-982612" y="-2768190"/>
                          <a:chExt cx="5833220" cy="1022325"/>
                        </a:xfrm>
                      </wpg:grpSpPr>
                      <wps:wsp>
                        <wps:cNvPr id="2049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-658068" y="-2283872"/>
                            <a:ext cx="5508676" cy="538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73CB9" w:rsidRDefault="00973CB9" w:rsidP="00DE673F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  <w:r w:rsidRPr="00DE673F"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  <w:t xml:space="preserve">Wir begrüßen recht herzlich unsere neue Lehrkraft für </w:t>
                              </w:r>
                            </w:p>
                            <w:p w:rsidR="00973CB9" w:rsidRDefault="00973CB9" w:rsidP="00DE673F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  <w:t xml:space="preserve">Gitarre, Frau Brigitte </w:t>
                              </w:r>
                              <w:proofErr w:type="spellStart"/>
                              <w:r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  <w:t>Grubert</w:t>
                              </w:r>
                              <w:proofErr w:type="spellEnd"/>
                              <w:r w:rsidRPr="00DE673F"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  <w:t>.</w:t>
                              </w:r>
                            </w:p>
                            <w:p w:rsidR="00973CB9" w:rsidRDefault="00973CB9" w:rsidP="00DE673F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/>
                            <w:p w:rsidR="00973CB9" w:rsidRDefault="00973CB9" w:rsidP="00DE673F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  <w:r w:rsidRPr="00DE673F"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  <w:t xml:space="preserve">Wir begrüßen recht herzlich unsere neue Lehrkraft für </w:t>
                              </w:r>
                            </w:p>
                            <w:p w:rsidR="00973CB9" w:rsidRDefault="00973CB9" w:rsidP="00DE673F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  <w:t xml:space="preserve">Gitarre, Frau Brigitte </w:t>
                              </w:r>
                              <w:proofErr w:type="spellStart"/>
                              <w:r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  <w:t>Grubert</w:t>
                              </w:r>
                              <w:proofErr w:type="spellEnd"/>
                              <w:r w:rsidRPr="00DE673F"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  <w:t>.</w:t>
                              </w:r>
                            </w:p>
                            <w:p w:rsidR="00973CB9" w:rsidRDefault="00973CB9" w:rsidP="00DE673F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  <w:p w:rsidR="00973CB9" w:rsidRDefault="00973CB9" w:rsidP="00742F92">
                              <w:pPr>
                                <w:spacing w:after="0"/>
                                <w:jc w:val="both"/>
                                <w:rPr>
                                  <w:rStyle w:val="Fett"/>
                                  <w:rFonts w:cs="LiberationSerif"/>
                                  <w:b w:val="0"/>
                                  <w:bCs w:val="0"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50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-982612" y="-2768190"/>
                            <a:ext cx="5691024" cy="5285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73CB9" w:rsidRPr="00F7398D" w:rsidRDefault="00973CB9" w:rsidP="00FA7A1A">
                              <w:pPr>
                                <w:spacing w:after="100" w:line="240" w:lineRule="auto"/>
                                <w:ind w:right="60"/>
                                <w:jc w:val="center"/>
                                <w:rPr>
                                  <w:rStyle w:val="Fett"/>
                                  <w:rFonts w:asciiTheme="majorHAnsi" w:hAnsiTheme="majorHAnsi" w:cs="Arial"/>
                                  <w:sz w:val="20"/>
                                  <w:szCs w:val="18"/>
                                  <w:u w:val="single"/>
                                </w:rPr>
                              </w:pPr>
                              <w:r w:rsidRPr="00F7398D">
                                <w:rPr>
                                  <w:rStyle w:val="Fett"/>
                                  <w:rFonts w:asciiTheme="majorHAnsi" w:hAnsiTheme="majorHAnsi" w:cs="Arial"/>
                                  <w:sz w:val="20"/>
                                  <w:szCs w:val="18"/>
                                  <w:u w:val="single"/>
                                </w:rPr>
                                <w:t xml:space="preserve">Wieder im Unterrichtsangebot: </w:t>
                              </w:r>
                              <w:r>
                                <w:rPr>
                                  <w:rStyle w:val="Fett"/>
                                  <w:rFonts w:asciiTheme="majorHAnsi" w:hAnsiTheme="majorHAnsi" w:cs="Arial"/>
                                  <w:sz w:val="20"/>
                                  <w:szCs w:val="18"/>
                                  <w:u w:val="single"/>
                                </w:rPr>
                                <w:br/>
                              </w:r>
                              <w:r w:rsidRPr="00F7398D">
                                <w:rPr>
                                  <w:rStyle w:val="Fett"/>
                                  <w:rFonts w:asciiTheme="majorHAnsi" w:hAnsiTheme="majorHAnsi" w:cs="Arial"/>
                                  <w:sz w:val="20"/>
                                  <w:szCs w:val="18"/>
                                  <w:u w:val="single"/>
                                </w:rPr>
                                <w:t>Steirische</w:t>
                              </w:r>
                              <w:r>
                                <w:rPr>
                                  <w:rStyle w:val="Fett"/>
                                  <w:rFonts w:asciiTheme="majorHAnsi" w:hAnsiTheme="majorHAnsi" w:cs="Arial"/>
                                  <w:sz w:val="20"/>
                                  <w:szCs w:val="18"/>
                                  <w:u w:val="single"/>
                                </w:rPr>
                                <w:t xml:space="preserve"> </w:t>
                              </w:r>
                              <w:r w:rsidRPr="00F7398D">
                                <w:rPr>
                                  <w:rStyle w:val="Fett"/>
                                  <w:rFonts w:asciiTheme="majorHAnsi" w:hAnsiTheme="majorHAnsi" w:cs="Arial"/>
                                  <w:sz w:val="20"/>
                                  <w:szCs w:val="18"/>
                                  <w:u w:val="single"/>
                                </w:rPr>
                                <w:t xml:space="preserve"> Harmonika</w:t>
                              </w:r>
                            </w:p>
                            <w:p w:rsidR="00973CB9" w:rsidRDefault="00973CB9"/>
                            <w:p w:rsidR="00973CB9" w:rsidRPr="00F7398D" w:rsidRDefault="00973CB9" w:rsidP="00FA7A1A">
                              <w:pPr>
                                <w:spacing w:after="100" w:line="240" w:lineRule="auto"/>
                                <w:ind w:right="60"/>
                                <w:jc w:val="center"/>
                                <w:rPr>
                                  <w:rStyle w:val="Fett"/>
                                  <w:rFonts w:asciiTheme="majorHAnsi" w:hAnsiTheme="majorHAnsi" w:cs="Arial"/>
                                  <w:sz w:val="20"/>
                                  <w:szCs w:val="18"/>
                                  <w:u w:val="single"/>
                                </w:rPr>
                              </w:pPr>
                              <w:r w:rsidRPr="00F7398D">
                                <w:rPr>
                                  <w:rStyle w:val="Fett"/>
                                  <w:rFonts w:asciiTheme="majorHAnsi" w:hAnsiTheme="majorHAnsi" w:cs="Arial"/>
                                  <w:sz w:val="20"/>
                                  <w:szCs w:val="18"/>
                                  <w:u w:val="single"/>
                                </w:rPr>
                                <w:t xml:space="preserve">Wieder im Unterrichtsangebot: </w:t>
                              </w:r>
                              <w:r>
                                <w:rPr>
                                  <w:rStyle w:val="Fett"/>
                                  <w:rFonts w:asciiTheme="majorHAnsi" w:hAnsiTheme="majorHAnsi" w:cs="Arial"/>
                                  <w:sz w:val="20"/>
                                  <w:szCs w:val="18"/>
                                  <w:u w:val="single"/>
                                </w:rPr>
                                <w:br/>
                              </w:r>
                              <w:r w:rsidRPr="00F7398D">
                                <w:rPr>
                                  <w:rStyle w:val="Fett"/>
                                  <w:rFonts w:asciiTheme="majorHAnsi" w:hAnsiTheme="majorHAnsi" w:cs="Arial"/>
                                  <w:sz w:val="20"/>
                                  <w:szCs w:val="18"/>
                                  <w:u w:val="single"/>
                                </w:rPr>
                                <w:t>Steirische</w:t>
                              </w:r>
                              <w:r>
                                <w:rPr>
                                  <w:rStyle w:val="Fett"/>
                                  <w:rFonts w:asciiTheme="majorHAnsi" w:hAnsiTheme="majorHAnsi" w:cs="Arial"/>
                                  <w:sz w:val="20"/>
                                  <w:szCs w:val="18"/>
                                  <w:u w:val="single"/>
                                </w:rPr>
                                <w:t xml:space="preserve"> </w:t>
                              </w:r>
                              <w:r w:rsidRPr="00F7398D">
                                <w:rPr>
                                  <w:rStyle w:val="Fett"/>
                                  <w:rFonts w:asciiTheme="majorHAnsi" w:hAnsiTheme="majorHAnsi" w:cs="Arial"/>
                                  <w:sz w:val="20"/>
                                  <w:szCs w:val="18"/>
                                  <w:u w:val="single"/>
                                </w:rPr>
                                <w:t xml:space="preserve"> Harmonika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2048" o:spid="_x0000_s1042" style="position:absolute;margin-left:-237.2pt;margin-top:7.1pt;width:226.85pt;height:68.35pt;z-index:251687936;mso-width-relative:margin;mso-height-relative:margin" coordorigin="-9826,-27681" coordsize="58332,102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">
                <v:shape id="_x0000_s1043" type="#_x0000_t202" style="position:absolute;left:-6580;top:-22838;width:55086;height:53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MKZ8UA&#10;AADdAAAADwAAAGRycy9kb3ducmV2LnhtbESPQWvCQBSE7wX/w/IEb3VXsUWjmyAWoaeWpip4e2Sf&#10;STD7NmS3Sfrvu4VCj8PMfMPsstE2oqfO1441LOYKBHHhTM2lhtPn8XENwgdkg41j0vBNHrJ08rDD&#10;xLiBP6jPQykihH2CGqoQ2kRKX1Rk0c9dSxy9m+sshii7UpoOhwi3jVwq9Swt1hwXKmzpUFFxz7+s&#10;hvPb7XpZqffyxT61gxuVZLuRWs+m434LItAY/sN/7VejYalWG/h9E5+AT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EwpnxQAAAN0AAAAPAAAAAAAAAAAAAAAAAJgCAABkcnMv&#10;ZG93bnJldi54bWxQSwUGAAAAAAQABAD1AAAAigMAAAAA&#10;" filled="f" stroked="f">
                  <v:textbox>
                    <w:txbxContent>
                      <w:p w:rsidR="00973CB9" w:rsidRDefault="00973CB9" w:rsidP="00DE673F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  <w:r w:rsidRPr="00DE673F"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  <w:t xml:space="preserve">Wir begrüßen recht herzlich unsere neue Lehrkraft für </w:t>
                        </w:r>
                      </w:p>
                      <w:p w:rsidR="00973CB9" w:rsidRDefault="00973CB9" w:rsidP="00DE673F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  <w:r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  <w:t xml:space="preserve">Gitarre, Frau Brigitte </w:t>
                        </w:r>
                        <w:proofErr w:type="spellStart"/>
                        <w:r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  <w:t>Grubert</w:t>
                        </w:r>
                        <w:proofErr w:type="spellEnd"/>
                        <w:r w:rsidRPr="00DE673F"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  <w:t>.</w:t>
                        </w:r>
                      </w:p>
                      <w:p w:rsidR="00973CB9" w:rsidRDefault="00973CB9" w:rsidP="00DE673F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/>
                      <w:p w:rsidR="00973CB9" w:rsidRDefault="00973CB9" w:rsidP="00DE673F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  <w:r w:rsidRPr="00DE673F"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  <w:t xml:space="preserve">Wir begrüßen recht herzlich unsere neue Lehrkraft für </w:t>
                        </w:r>
                      </w:p>
                      <w:p w:rsidR="00973CB9" w:rsidRDefault="00973CB9" w:rsidP="00DE673F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  <w:r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  <w:t xml:space="preserve">Gitarre, Frau Brigitte </w:t>
                        </w:r>
                        <w:proofErr w:type="spellStart"/>
                        <w:r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  <w:t>Grubert</w:t>
                        </w:r>
                        <w:proofErr w:type="spellEnd"/>
                        <w:r w:rsidRPr="00DE673F"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  <w:t>.</w:t>
                        </w:r>
                      </w:p>
                      <w:p w:rsidR="00973CB9" w:rsidRDefault="00973CB9" w:rsidP="00DE673F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  <w:p w:rsidR="00973CB9" w:rsidRDefault="00973CB9" w:rsidP="00742F92">
                        <w:pPr>
                          <w:spacing w:after="0"/>
                          <w:jc w:val="both"/>
                          <w:rPr>
                            <w:rStyle w:val="Fett"/>
                            <w:rFonts w:cs="LiberationSerif"/>
                            <w:b w:val="0"/>
                            <w:bCs w:val="0"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v:shape id="_x0000_s1044" type="#_x0000_t202" style="position:absolute;left:-9826;top:-27681;width:56910;height:5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A1J8IA&#10;AADdAAAADwAAAGRycy9kb3ducmV2LnhtbERPy2rCQBTdF/yH4QrdNTOKKW3MKKIIXVVqH+Dukrkm&#10;wcydkBmT9O+dheDycN75erSN6KnztWMNs0SBIC6cqbnU8PO9f3kD4QOywcYxafgnD+vV5CnHzLiB&#10;v6g/hlLEEPYZaqhCaDMpfVGRRZ+4ljhyZ9dZDBF2pTQdDjHcNnKu1Ku0WHNsqLClbUXF5Xi1Gn4/&#10;z6e/hTqUO5u2gxuVZPsutX6ejpsliEBjeIjv7g+jYa7SuD++iU9Ar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8DUnwgAAAN0AAAAPAAAAAAAAAAAAAAAAAJgCAABkcnMvZG93&#10;bnJldi54bWxQSwUGAAAAAAQABAD1AAAAhwMAAAAA&#10;" filled="f" stroked="f">
                  <v:textbox>
                    <w:txbxContent>
                      <w:p w:rsidR="00973CB9" w:rsidRPr="00F7398D" w:rsidRDefault="00973CB9" w:rsidP="00FA7A1A">
                        <w:pPr>
                          <w:spacing w:after="100" w:line="240" w:lineRule="auto"/>
                          <w:ind w:right="60"/>
                          <w:jc w:val="center"/>
                          <w:rPr>
                            <w:rStyle w:val="Fett"/>
                            <w:rFonts w:asciiTheme="majorHAnsi" w:hAnsiTheme="majorHAnsi" w:cs="Arial"/>
                            <w:sz w:val="20"/>
                            <w:szCs w:val="18"/>
                            <w:u w:val="single"/>
                          </w:rPr>
                        </w:pPr>
                        <w:r w:rsidRPr="00F7398D">
                          <w:rPr>
                            <w:rStyle w:val="Fett"/>
                            <w:rFonts w:asciiTheme="majorHAnsi" w:hAnsiTheme="majorHAnsi" w:cs="Arial"/>
                            <w:sz w:val="20"/>
                            <w:szCs w:val="18"/>
                            <w:u w:val="single"/>
                          </w:rPr>
                          <w:t xml:space="preserve">Wieder im Unterrichtsangebot: </w:t>
                        </w:r>
                        <w:r>
                          <w:rPr>
                            <w:rStyle w:val="Fett"/>
                            <w:rFonts w:asciiTheme="majorHAnsi" w:hAnsiTheme="majorHAnsi" w:cs="Arial"/>
                            <w:sz w:val="20"/>
                            <w:szCs w:val="18"/>
                            <w:u w:val="single"/>
                          </w:rPr>
                          <w:br/>
                        </w:r>
                        <w:r w:rsidRPr="00F7398D">
                          <w:rPr>
                            <w:rStyle w:val="Fett"/>
                            <w:rFonts w:asciiTheme="majorHAnsi" w:hAnsiTheme="majorHAnsi" w:cs="Arial"/>
                            <w:sz w:val="20"/>
                            <w:szCs w:val="18"/>
                            <w:u w:val="single"/>
                          </w:rPr>
                          <w:t>Steirische</w:t>
                        </w:r>
                        <w:r>
                          <w:rPr>
                            <w:rStyle w:val="Fett"/>
                            <w:rFonts w:asciiTheme="majorHAnsi" w:hAnsiTheme="majorHAnsi" w:cs="Arial"/>
                            <w:sz w:val="20"/>
                            <w:szCs w:val="18"/>
                            <w:u w:val="single"/>
                          </w:rPr>
                          <w:t xml:space="preserve"> </w:t>
                        </w:r>
                        <w:r w:rsidRPr="00F7398D">
                          <w:rPr>
                            <w:rStyle w:val="Fett"/>
                            <w:rFonts w:asciiTheme="majorHAnsi" w:hAnsiTheme="majorHAnsi" w:cs="Arial"/>
                            <w:sz w:val="20"/>
                            <w:szCs w:val="18"/>
                            <w:u w:val="single"/>
                          </w:rPr>
                          <w:t xml:space="preserve"> Harmonika</w:t>
                        </w:r>
                      </w:p>
                      <w:p w:rsidR="00973CB9" w:rsidRDefault="00973CB9"/>
                      <w:p w:rsidR="00973CB9" w:rsidRPr="00F7398D" w:rsidRDefault="00973CB9" w:rsidP="00FA7A1A">
                        <w:pPr>
                          <w:spacing w:after="100" w:line="240" w:lineRule="auto"/>
                          <w:ind w:right="60"/>
                          <w:jc w:val="center"/>
                          <w:rPr>
                            <w:rStyle w:val="Fett"/>
                            <w:rFonts w:asciiTheme="majorHAnsi" w:hAnsiTheme="majorHAnsi" w:cs="Arial"/>
                            <w:sz w:val="20"/>
                            <w:szCs w:val="18"/>
                            <w:u w:val="single"/>
                          </w:rPr>
                        </w:pPr>
                        <w:r w:rsidRPr="00F7398D">
                          <w:rPr>
                            <w:rStyle w:val="Fett"/>
                            <w:rFonts w:asciiTheme="majorHAnsi" w:hAnsiTheme="majorHAnsi" w:cs="Arial"/>
                            <w:sz w:val="20"/>
                            <w:szCs w:val="18"/>
                            <w:u w:val="single"/>
                          </w:rPr>
                          <w:t xml:space="preserve">Wieder im Unterrichtsangebot: </w:t>
                        </w:r>
                        <w:r>
                          <w:rPr>
                            <w:rStyle w:val="Fett"/>
                            <w:rFonts w:asciiTheme="majorHAnsi" w:hAnsiTheme="majorHAnsi" w:cs="Arial"/>
                            <w:sz w:val="20"/>
                            <w:szCs w:val="18"/>
                            <w:u w:val="single"/>
                          </w:rPr>
                          <w:br/>
                        </w:r>
                        <w:r w:rsidRPr="00F7398D">
                          <w:rPr>
                            <w:rStyle w:val="Fett"/>
                            <w:rFonts w:asciiTheme="majorHAnsi" w:hAnsiTheme="majorHAnsi" w:cs="Arial"/>
                            <w:sz w:val="20"/>
                            <w:szCs w:val="18"/>
                            <w:u w:val="single"/>
                          </w:rPr>
                          <w:t>Steirische</w:t>
                        </w:r>
                        <w:r>
                          <w:rPr>
                            <w:rStyle w:val="Fett"/>
                            <w:rFonts w:asciiTheme="majorHAnsi" w:hAnsiTheme="majorHAnsi" w:cs="Arial"/>
                            <w:sz w:val="20"/>
                            <w:szCs w:val="18"/>
                            <w:u w:val="single"/>
                          </w:rPr>
                          <w:t xml:space="preserve"> </w:t>
                        </w:r>
                        <w:r w:rsidRPr="00F7398D">
                          <w:rPr>
                            <w:rStyle w:val="Fett"/>
                            <w:rFonts w:asciiTheme="majorHAnsi" w:hAnsiTheme="majorHAnsi" w:cs="Arial"/>
                            <w:sz w:val="20"/>
                            <w:szCs w:val="18"/>
                            <w:u w:val="single"/>
                          </w:rPr>
                          <w:t xml:space="preserve"> Harmonika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07B12" w:rsidRPr="00336F15">
        <w:rPr>
          <w:rFonts w:ascii="Lao UI" w:hAnsi="Lao UI" w:cs="Lao UI"/>
          <w:noProof/>
          <w:sz w:val="16"/>
          <w:szCs w:val="16"/>
          <w:lang w:eastAsia="de-D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CA3173D" wp14:editId="47BF7FF6">
                <wp:simplePos x="0" y="0"/>
                <wp:positionH relativeFrom="column">
                  <wp:posOffset>-57150</wp:posOffset>
                </wp:positionH>
                <wp:positionV relativeFrom="paragraph">
                  <wp:posOffset>3683000</wp:posOffset>
                </wp:positionV>
                <wp:extent cx="7543800" cy="657860"/>
                <wp:effectExtent l="0" t="0" r="0" b="0"/>
                <wp:wrapNone/>
                <wp:docPr id="3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43800" cy="6578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3CB9" w:rsidRDefault="00973CB9" w:rsidP="00507B12"/>
                          <w:p w:rsidR="00973CB9" w:rsidRDefault="00973CB9"/>
                          <w:p w:rsidR="00973CB9" w:rsidRPr="000C5A47" w:rsidRDefault="00973CB9" w:rsidP="00507B12">
                            <w:pPr>
                              <w:pStyle w:val="Fuzeile"/>
                              <w:rPr>
                                <w:rFonts w:ascii="Lao UI" w:hAnsi="Lao UI" w:cs="Lao UI"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F07444">
                              <w:rPr>
                                <w:rFonts w:ascii="Lao UI" w:hAnsi="Lao UI" w:cs="Lao UI"/>
                                <w:sz w:val="16"/>
                                <w:szCs w:val="16"/>
                              </w:rPr>
                              <w:t>Städtische Musikschule Weilheim</w:t>
                            </w:r>
                            <w:r>
                              <w:rPr>
                                <w:rFonts w:ascii="Lao UI" w:hAnsi="Lao UI" w:cs="Lao UI"/>
                                <w:sz w:val="16"/>
                                <w:szCs w:val="16"/>
                              </w:rPr>
                              <w:tab/>
                              <w:t xml:space="preserve">                                           Telefon: 0881 / 682 – 620</w:t>
                            </w:r>
                            <w:r>
                              <w:rPr>
                                <w:rFonts w:ascii="Lao UI" w:hAnsi="Lao UI" w:cs="Lao UI"/>
                                <w:sz w:val="16"/>
                                <w:szCs w:val="16"/>
                              </w:rPr>
                              <w:tab/>
                              <w:t xml:space="preserve">                                                 E-Mail:         </w:t>
                            </w:r>
                            <w:hyperlink r:id="rId25" w:history="1">
                              <w:r w:rsidRPr="000C5A47">
                                <w:rPr>
                                  <w:rStyle w:val="Hyperlink"/>
                                  <w:rFonts w:ascii="Lao UI" w:hAnsi="Lao UI" w:cs="Lao UI"/>
                                  <w:color w:val="FF0000"/>
                                  <w:sz w:val="16"/>
                                  <w:szCs w:val="16"/>
                                </w:rPr>
                                <w:t>musikschule@weilheim.de</w:t>
                              </w:r>
                            </w:hyperlink>
                          </w:p>
                          <w:p w:rsidR="00973CB9" w:rsidRPr="00F07444" w:rsidRDefault="00973CB9" w:rsidP="00507B12">
                            <w:pPr>
                              <w:pStyle w:val="Fuzeile"/>
                              <w:tabs>
                                <w:tab w:val="left" w:pos="5760"/>
                              </w:tabs>
                              <w:rPr>
                                <w:rFonts w:ascii="Lao UI" w:hAnsi="Lao UI" w:cs="Lao UI"/>
                                <w:sz w:val="16"/>
                                <w:szCs w:val="16"/>
                              </w:rPr>
                            </w:pPr>
                            <w:r w:rsidRPr="00F07444">
                              <w:rPr>
                                <w:rFonts w:ascii="Lao UI" w:hAnsi="Lao UI" w:cs="Lao UI"/>
                                <w:sz w:val="16"/>
                                <w:szCs w:val="16"/>
                              </w:rPr>
                              <w:t>Herzog-Albrecht-Platz 2</w:t>
                            </w:r>
                            <w:r>
                              <w:rPr>
                                <w:rFonts w:ascii="Lao UI" w:hAnsi="Lao UI" w:cs="Lao UI"/>
                                <w:sz w:val="16"/>
                                <w:szCs w:val="16"/>
                              </w:rPr>
                              <w:tab/>
                              <w:t xml:space="preserve">                                            Fax:       0881 / 682 – 629</w:t>
                            </w:r>
                            <w:r>
                              <w:rPr>
                                <w:rFonts w:ascii="Lao UI" w:hAnsi="Lao UI" w:cs="Lao UI"/>
                                <w:sz w:val="16"/>
                                <w:szCs w:val="16"/>
                              </w:rPr>
                              <w:tab/>
                              <w:t xml:space="preserve">                                              Internet:    </w:t>
                            </w:r>
                            <w:hyperlink r:id="rId26" w:history="1">
                              <w:r w:rsidRPr="000C5A47">
                                <w:rPr>
                                  <w:rStyle w:val="Hyperlink"/>
                                  <w:rFonts w:ascii="Lao UI" w:hAnsi="Lao UI" w:cs="Lao UI"/>
                                  <w:color w:val="FF0000"/>
                                  <w:sz w:val="16"/>
                                  <w:szCs w:val="16"/>
                                </w:rPr>
                                <w:t>www.musikschuleweilheim.de</w:t>
                              </w:r>
                            </w:hyperlink>
                          </w:p>
                          <w:p w:rsidR="00973CB9" w:rsidRPr="00867926" w:rsidRDefault="00973CB9" w:rsidP="00507B12">
                            <w:pPr>
                              <w:pStyle w:val="Fuzeile"/>
                              <w:rPr>
                                <w:rFonts w:ascii="Lao UI" w:hAnsi="Lao UI" w:cs="Lao UI"/>
                                <w:sz w:val="16"/>
                                <w:szCs w:val="16"/>
                              </w:rPr>
                            </w:pPr>
                            <w:r w:rsidRPr="00F07444">
                              <w:rPr>
                                <w:rFonts w:ascii="Lao UI" w:hAnsi="Lao UI" w:cs="Lao UI"/>
                                <w:sz w:val="16"/>
                                <w:szCs w:val="16"/>
                              </w:rPr>
                              <w:t>82362 Weilheim</w:t>
                            </w:r>
                            <w:r>
                              <w:rPr>
                                <w:rFonts w:ascii="Lao UI" w:hAnsi="Lao UI" w:cs="Lao UI"/>
                                <w:sz w:val="16"/>
                                <w:szCs w:val="16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Newsletter September 2016</w:t>
                            </w:r>
                          </w:p>
                          <w:p w:rsidR="00973CB9" w:rsidRDefault="00973CB9" w:rsidP="00507B1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-4.5pt;margin-top:290pt;width:594pt;height:51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" filled="f" stroked="f">
                <v:textbox>
                  <w:txbxContent>
                    <w:p w:rsidR="00973CB9" w:rsidRDefault="00973CB9" w:rsidP="00507B12"/>
                    <w:p w:rsidR="00973CB9" w:rsidRDefault="00973CB9"/>
                    <w:p w:rsidR="00973CB9" w:rsidRPr="000C5A47" w:rsidRDefault="00973CB9" w:rsidP="00507B12">
                      <w:pPr>
                        <w:pStyle w:val="Fuzeile"/>
                        <w:rPr>
                          <w:rFonts w:ascii="Lao UI" w:hAnsi="Lao UI" w:cs="Lao UI"/>
                          <w:color w:val="FF0000"/>
                          <w:sz w:val="16"/>
                          <w:szCs w:val="16"/>
                        </w:rPr>
                      </w:pPr>
                      <w:r w:rsidRPr="00F07444">
                        <w:rPr>
                          <w:rFonts w:ascii="Lao UI" w:hAnsi="Lao UI" w:cs="Lao UI"/>
                          <w:sz w:val="16"/>
                          <w:szCs w:val="16"/>
                        </w:rPr>
                        <w:t>Städtische Musikschule Weilheim</w:t>
                      </w:r>
                      <w:r>
                        <w:rPr>
                          <w:rFonts w:ascii="Lao UI" w:hAnsi="Lao UI" w:cs="Lao UI"/>
                          <w:sz w:val="16"/>
                          <w:szCs w:val="16"/>
                        </w:rPr>
                        <w:tab/>
                        <w:t xml:space="preserve">                                           Telefon: 0881 / 682 – 620</w:t>
                      </w:r>
                      <w:r>
                        <w:rPr>
                          <w:rFonts w:ascii="Lao UI" w:hAnsi="Lao UI" w:cs="Lao UI"/>
                          <w:sz w:val="16"/>
                          <w:szCs w:val="16"/>
                        </w:rPr>
                        <w:tab/>
                        <w:t xml:space="preserve">                                                 E-Mail:         </w:t>
                      </w:r>
                      <w:hyperlink r:id="rId27" w:history="1">
                        <w:r w:rsidRPr="000C5A47">
                          <w:rPr>
                            <w:rStyle w:val="Hyperlink"/>
                            <w:rFonts w:ascii="Lao UI" w:hAnsi="Lao UI" w:cs="Lao UI"/>
                            <w:color w:val="FF0000"/>
                            <w:sz w:val="16"/>
                            <w:szCs w:val="16"/>
                          </w:rPr>
                          <w:t>musikschule@weilheim.de</w:t>
                        </w:r>
                      </w:hyperlink>
                    </w:p>
                    <w:p w:rsidR="00973CB9" w:rsidRPr="00F07444" w:rsidRDefault="00973CB9" w:rsidP="00507B12">
                      <w:pPr>
                        <w:pStyle w:val="Fuzeile"/>
                        <w:tabs>
                          <w:tab w:val="left" w:pos="5760"/>
                        </w:tabs>
                        <w:rPr>
                          <w:rFonts w:ascii="Lao UI" w:hAnsi="Lao UI" w:cs="Lao UI"/>
                          <w:sz w:val="16"/>
                          <w:szCs w:val="16"/>
                        </w:rPr>
                      </w:pPr>
                      <w:r w:rsidRPr="00F07444">
                        <w:rPr>
                          <w:rFonts w:ascii="Lao UI" w:hAnsi="Lao UI" w:cs="Lao UI"/>
                          <w:sz w:val="16"/>
                          <w:szCs w:val="16"/>
                        </w:rPr>
                        <w:t>Herzog-Albrecht-Platz 2</w:t>
                      </w:r>
                      <w:r>
                        <w:rPr>
                          <w:rFonts w:ascii="Lao UI" w:hAnsi="Lao UI" w:cs="Lao UI"/>
                          <w:sz w:val="16"/>
                          <w:szCs w:val="16"/>
                        </w:rPr>
                        <w:tab/>
                        <w:t xml:space="preserve">                                            Fax:       0881 / 682 – 629</w:t>
                      </w:r>
                      <w:r>
                        <w:rPr>
                          <w:rFonts w:ascii="Lao UI" w:hAnsi="Lao UI" w:cs="Lao UI"/>
                          <w:sz w:val="16"/>
                          <w:szCs w:val="16"/>
                        </w:rPr>
                        <w:tab/>
                        <w:t xml:space="preserve">                                              Internet:    </w:t>
                      </w:r>
                      <w:hyperlink r:id="rId28" w:history="1">
                        <w:r w:rsidRPr="000C5A47">
                          <w:rPr>
                            <w:rStyle w:val="Hyperlink"/>
                            <w:rFonts w:ascii="Lao UI" w:hAnsi="Lao UI" w:cs="Lao UI"/>
                            <w:color w:val="FF0000"/>
                            <w:sz w:val="16"/>
                            <w:szCs w:val="16"/>
                          </w:rPr>
                          <w:t>www.musikschuleweilheim.de</w:t>
                        </w:r>
                      </w:hyperlink>
                    </w:p>
                    <w:p w:rsidR="00973CB9" w:rsidRPr="00867926" w:rsidRDefault="00973CB9" w:rsidP="00507B12">
                      <w:pPr>
                        <w:pStyle w:val="Fuzeile"/>
                        <w:rPr>
                          <w:rFonts w:ascii="Lao UI" w:hAnsi="Lao UI" w:cs="Lao UI"/>
                          <w:sz w:val="16"/>
                          <w:szCs w:val="16"/>
                        </w:rPr>
                      </w:pPr>
                      <w:r w:rsidRPr="00F07444">
                        <w:rPr>
                          <w:rFonts w:ascii="Lao UI" w:hAnsi="Lao UI" w:cs="Lao UI"/>
                          <w:sz w:val="16"/>
                          <w:szCs w:val="16"/>
                        </w:rPr>
                        <w:t>82362 Weilheim</w:t>
                      </w:r>
                      <w:r>
                        <w:rPr>
                          <w:rFonts w:ascii="Lao UI" w:hAnsi="Lao UI" w:cs="Lao UI"/>
                          <w:sz w:val="16"/>
                          <w:szCs w:val="16"/>
                        </w:rPr>
                        <w:t xml:space="preserve">                                                                                                                                                                                        Newsletter September 2016</w:t>
                      </w:r>
                    </w:p>
                    <w:p w:rsidR="00973CB9" w:rsidRDefault="00973CB9" w:rsidP="00507B12"/>
                  </w:txbxContent>
                </v:textbox>
              </v:shape>
            </w:pict>
          </mc:Fallback>
        </mc:AlternateContent>
      </w:r>
      <w:r w:rsidR="007F44E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89CE380" wp14:editId="55D064E3">
                <wp:simplePos x="0" y="0"/>
                <wp:positionH relativeFrom="column">
                  <wp:posOffset>-187655</wp:posOffset>
                </wp:positionH>
                <wp:positionV relativeFrom="paragraph">
                  <wp:posOffset>6447687</wp:posOffset>
                </wp:positionV>
                <wp:extent cx="475488" cy="45719"/>
                <wp:effectExtent l="0" t="19050" r="0" b="12065"/>
                <wp:wrapNone/>
                <wp:docPr id="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475488" cy="4571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3CB9" w:rsidRPr="008366A2" w:rsidRDefault="00973CB9" w:rsidP="00093D9B">
                            <w:pPr>
                              <w:spacing w:after="0"/>
                              <w:jc w:val="both"/>
                              <w:rPr>
                                <w:rStyle w:val="Fett"/>
                                <w:rFonts w:cs="LiberationSerif"/>
                                <w:b w:val="0"/>
                                <w:bCs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973CB9" w:rsidRDefault="00973CB9"/>
                          <w:p w:rsidR="00973CB9" w:rsidRPr="008366A2" w:rsidRDefault="00973CB9" w:rsidP="00093D9B">
                            <w:pPr>
                              <w:spacing w:after="0"/>
                              <w:jc w:val="both"/>
                              <w:rPr>
                                <w:rStyle w:val="Fett"/>
                                <w:rFonts w:cs="LiberationSerif"/>
                                <w:b w:val="0"/>
                                <w:bCs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-14.8pt;margin-top:507.7pt;width:37.45pt;height:3.6pt;flip: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" filled="f" stroked="f">
                <v:textbox>
                  <w:txbxContent>
                    <w:p w:rsidR="00973CB9" w:rsidRPr="008366A2" w:rsidRDefault="00973CB9" w:rsidP="00093D9B">
                      <w:pPr>
                        <w:spacing w:after="0"/>
                        <w:jc w:val="both"/>
                        <w:rPr>
                          <w:rStyle w:val="Fett"/>
                          <w:rFonts w:cs="LiberationSerif"/>
                          <w:b w:val="0"/>
                          <w:bCs w:val="0"/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</w:p>
                    <w:p w:rsidR="00973CB9" w:rsidRDefault="00973CB9"/>
                    <w:p w:rsidR="00973CB9" w:rsidRPr="008366A2" w:rsidRDefault="00973CB9" w:rsidP="00093D9B">
                      <w:pPr>
                        <w:spacing w:after="0"/>
                        <w:jc w:val="both"/>
                        <w:rPr>
                          <w:rStyle w:val="Fett"/>
                          <w:rFonts w:cs="LiberationSerif"/>
                          <w:b w:val="0"/>
                          <w:bCs w:val="0"/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A02E8A" w:rsidRPr="006A4716" w:rsidSect="00CE6A7B">
      <w:headerReference w:type="default" r:id="rId29"/>
      <w:pgSz w:w="11906" w:h="16838"/>
      <w:pgMar w:top="238" w:right="284" w:bottom="249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73CB9" w:rsidRDefault="00973CB9">
      <w:pPr>
        <w:spacing w:after="0" w:line="240" w:lineRule="auto"/>
      </w:pPr>
      <w:r>
        <w:separator/>
      </w:r>
    </w:p>
  </w:endnote>
  <w:endnote w:type="continuationSeparator" w:id="0">
    <w:p w:rsidR="00973CB9" w:rsidRDefault="00973C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Perpetua"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LiberationSerif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dobe Fangsong Std R">
    <w:panose1 w:val="00000000000000000000"/>
    <w:charset w:val="80"/>
    <w:family w:val="roman"/>
    <w:notTrueType/>
    <w:pitch w:val="variable"/>
    <w:sig w:usb0="00000207" w:usb1="0A0F1810" w:usb2="00000016" w:usb3="00000000" w:csb0="00060007" w:csb1="00000000"/>
  </w:font>
  <w:font w:name="Lao UI">
    <w:panose1 w:val="020B0502040204020203"/>
    <w:charset w:val="00"/>
    <w:family w:val="swiss"/>
    <w:pitch w:val="variable"/>
    <w:sig w:usb0="82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73CB9" w:rsidRDefault="00973CB9">
      <w:pPr>
        <w:spacing w:after="0" w:line="240" w:lineRule="auto"/>
      </w:pPr>
      <w:r>
        <w:separator/>
      </w:r>
    </w:p>
  </w:footnote>
  <w:footnote w:type="continuationSeparator" w:id="0">
    <w:p w:rsidR="00973CB9" w:rsidRDefault="00973C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3CB9" w:rsidRPr="0006747A" w:rsidRDefault="00973CB9" w:rsidP="00DA3C2D">
    <w:pPr>
      <w:pStyle w:val="Kopfzeile"/>
      <w:tabs>
        <w:tab w:val="clear" w:pos="4536"/>
        <w:tab w:val="clear" w:pos="9072"/>
        <w:tab w:val="left" w:pos="6795"/>
      </w:tabs>
      <w:rPr>
        <w:rFonts w:ascii="Perpetua" w:hAnsi="Perpetua"/>
        <w:b/>
        <w:sz w:val="20"/>
        <w:szCs w:val="20"/>
      </w:rPr>
    </w:pPr>
    <w:r w:rsidRPr="0006747A">
      <w:rPr>
        <w:rFonts w:ascii="Perpetua" w:hAnsi="Perpetua"/>
        <w:b/>
        <w:sz w:val="20"/>
        <w:szCs w:val="20"/>
      </w:rP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isplayBackgroundShape/>
  <w:hideSpellingErrors/>
  <w:hideGrammaticalErrors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7B12"/>
    <w:rsid w:val="00025464"/>
    <w:rsid w:val="00026361"/>
    <w:rsid w:val="0004788D"/>
    <w:rsid w:val="00047BF8"/>
    <w:rsid w:val="00063D69"/>
    <w:rsid w:val="00070B9E"/>
    <w:rsid w:val="00071EC5"/>
    <w:rsid w:val="00077460"/>
    <w:rsid w:val="00080EFD"/>
    <w:rsid w:val="00084A48"/>
    <w:rsid w:val="000873F5"/>
    <w:rsid w:val="00093109"/>
    <w:rsid w:val="00093D9B"/>
    <w:rsid w:val="000A0B3C"/>
    <w:rsid w:val="000A5766"/>
    <w:rsid w:val="000B1063"/>
    <w:rsid w:val="000D30E9"/>
    <w:rsid w:val="000D3EEC"/>
    <w:rsid w:val="000D4EBF"/>
    <w:rsid w:val="000F27B8"/>
    <w:rsid w:val="00102B6C"/>
    <w:rsid w:val="00106B80"/>
    <w:rsid w:val="00114FE9"/>
    <w:rsid w:val="001177DF"/>
    <w:rsid w:val="00117EE5"/>
    <w:rsid w:val="001206E0"/>
    <w:rsid w:val="00125657"/>
    <w:rsid w:val="00126428"/>
    <w:rsid w:val="00140B84"/>
    <w:rsid w:val="0014741A"/>
    <w:rsid w:val="00156D20"/>
    <w:rsid w:val="00160070"/>
    <w:rsid w:val="00173E6A"/>
    <w:rsid w:val="00174525"/>
    <w:rsid w:val="00180008"/>
    <w:rsid w:val="001850FC"/>
    <w:rsid w:val="001865EB"/>
    <w:rsid w:val="00187FD0"/>
    <w:rsid w:val="00193B57"/>
    <w:rsid w:val="001A2787"/>
    <w:rsid w:val="001A4EC3"/>
    <w:rsid w:val="001B1925"/>
    <w:rsid w:val="001B48AE"/>
    <w:rsid w:val="001C1936"/>
    <w:rsid w:val="001C4428"/>
    <w:rsid w:val="001C644D"/>
    <w:rsid w:val="001C6FC3"/>
    <w:rsid w:val="001E297D"/>
    <w:rsid w:val="001E4C25"/>
    <w:rsid w:val="00200437"/>
    <w:rsid w:val="002119B4"/>
    <w:rsid w:val="00212F83"/>
    <w:rsid w:val="00223BC9"/>
    <w:rsid w:val="00226079"/>
    <w:rsid w:val="00262151"/>
    <w:rsid w:val="00281603"/>
    <w:rsid w:val="00282A93"/>
    <w:rsid w:val="002839F4"/>
    <w:rsid w:val="002A4237"/>
    <w:rsid w:val="002B2A94"/>
    <w:rsid w:val="002B2F2F"/>
    <w:rsid w:val="002C495C"/>
    <w:rsid w:val="002E2807"/>
    <w:rsid w:val="002E5872"/>
    <w:rsid w:val="002F0551"/>
    <w:rsid w:val="002F5BDB"/>
    <w:rsid w:val="00305B83"/>
    <w:rsid w:val="00321C14"/>
    <w:rsid w:val="00321CF8"/>
    <w:rsid w:val="003250C3"/>
    <w:rsid w:val="00334199"/>
    <w:rsid w:val="003446B6"/>
    <w:rsid w:val="003517EA"/>
    <w:rsid w:val="003548D4"/>
    <w:rsid w:val="00354A46"/>
    <w:rsid w:val="00355330"/>
    <w:rsid w:val="003959C7"/>
    <w:rsid w:val="003A14E9"/>
    <w:rsid w:val="003A7466"/>
    <w:rsid w:val="003B27A5"/>
    <w:rsid w:val="003D3B22"/>
    <w:rsid w:val="003E5274"/>
    <w:rsid w:val="003E5863"/>
    <w:rsid w:val="004004CC"/>
    <w:rsid w:val="00410F8E"/>
    <w:rsid w:val="004236FD"/>
    <w:rsid w:val="00440761"/>
    <w:rsid w:val="00442860"/>
    <w:rsid w:val="00447BFB"/>
    <w:rsid w:val="00496CAE"/>
    <w:rsid w:val="004C0A44"/>
    <w:rsid w:val="004C5A24"/>
    <w:rsid w:val="004D4D71"/>
    <w:rsid w:val="004E0FDD"/>
    <w:rsid w:val="00507B12"/>
    <w:rsid w:val="005208AE"/>
    <w:rsid w:val="00544412"/>
    <w:rsid w:val="00551411"/>
    <w:rsid w:val="0055335F"/>
    <w:rsid w:val="00553ACA"/>
    <w:rsid w:val="005568A1"/>
    <w:rsid w:val="005658A5"/>
    <w:rsid w:val="00587C78"/>
    <w:rsid w:val="005932DD"/>
    <w:rsid w:val="005A5760"/>
    <w:rsid w:val="005B1DE3"/>
    <w:rsid w:val="005B7EFD"/>
    <w:rsid w:val="005C10C5"/>
    <w:rsid w:val="005D0B2C"/>
    <w:rsid w:val="005D203A"/>
    <w:rsid w:val="005D2754"/>
    <w:rsid w:val="005D678A"/>
    <w:rsid w:val="006265BC"/>
    <w:rsid w:val="00644FFB"/>
    <w:rsid w:val="00647A57"/>
    <w:rsid w:val="00655BFD"/>
    <w:rsid w:val="0066247B"/>
    <w:rsid w:val="006712B0"/>
    <w:rsid w:val="00673FDE"/>
    <w:rsid w:val="006746CC"/>
    <w:rsid w:val="006812D3"/>
    <w:rsid w:val="006878D8"/>
    <w:rsid w:val="006A2516"/>
    <w:rsid w:val="006A3389"/>
    <w:rsid w:val="006A4716"/>
    <w:rsid w:val="006B4F0F"/>
    <w:rsid w:val="006D3ECD"/>
    <w:rsid w:val="006D528D"/>
    <w:rsid w:val="006E08A4"/>
    <w:rsid w:val="006F653A"/>
    <w:rsid w:val="0072315A"/>
    <w:rsid w:val="00723776"/>
    <w:rsid w:val="00726589"/>
    <w:rsid w:val="00731E41"/>
    <w:rsid w:val="00736589"/>
    <w:rsid w:val="00737458"/>
    <w:rsid w:val="00742F92"/>
    <w:rsid w:val="0074360D"/>
    <w:rsid w:val="00745799"/>
    <w:rsid w:val="00791FE0"/>
    <w:rsid w:val="0079779E"/>
    <w:rsid w:val="007A1E11"/>
    <w:rsid w:val="007A73CE"/>
    <w:rsid w:val="007B36CB"/>
    <w:rsid w:val="007B5885"/>
    <w:rsid w:val="007C62F3"/>
    <w:rsid w:val="007C7463"/>
    <w:rsid w:val="007D04E6"/>
    <w:rsid w:val="007E11A2"/>
    <w:rsid w:val="007E2A3A"/>
    <w:rsid w:val="007F445B"/>
    <w:rsid w:val="007F44E8"/>
    <w:rsid w:val="007F4A0D"/>
    <w:rsid w:val="007F5C9B"/>
    <w:rsid w:val="007F68CF"/>
    <w:rsid w:val="00801970"/>
    <w:rsid w:val="008302A7"/>
    <w:rsid w:val="00831442"/>
    <w:rsid w:val="00833F7E"/>
    <w:rsid w:val="008366A2"/>
    <w:rsid w:val="00841AEC"/>
    <w:rsid w:val="008540C1"/>
    <w:rsid w:val="00854447"/>
    <w:rsid w:val="00860B42"/>
    <w:rsid w:val="0086153B"/>
    <w:rsid w:val="00867263"/>
    <w:rsid w:val="00874C44"/>
    <w:rsid w:val="008750BE"/>
    <w:rsid w:val="00885D64"/>
    <w:rsid w:val="00890166"/>
    <w:rsid w:val="00892360"/>
    <w:rsid w:val="00895314"/>
    <w:rsid w:val="00896E06"/>
    <w:rsid w:val="008A5609"/>
    <w:rsid w:val="008B7C53"/>
    <w:rsid w:val="008F0C3A"/>
    <w:rsid w:val="008F64A9"/>
    <w:rsid w:val="008F6BC1"/>
    <w:rsid w:val="008F751D"/>
    <w:rsid w:val="00915837"/>
    <w:rsid w:val="00923248"/>
    <w:rsid w:val="009272DB"/>
    <w:rsid w:val="00931018"/>
    <w:rsid w:val="009341BC"/>
    <w:rsid w:val="00950F6E"/>
    <w:rsid w:val="00951526"/>
    <w:rsid w:val="00956A31"/>
    <w:rsid w:val="00961AF6"/>
    <w:rsid w:val="0096215F"/>
    <w:rsid w:val="00965046"/>
    <w:rsid w:val="009711F8"/>
    <w:rsid w:val="00973CB9"/>
    <w:rsid w:val="00987961"/>
    <w:rsid w:val="00987F1F"/>
    <w:rsid w:val="009A2CAB"/>
    <w:rsid w:val="009A39A6"/>
    <w:rsid w:val="009A39E2"/>
    <w:rsid w:val="009B00F9"/>
    <w:rsid w:val="009E0561"/>
    <w:rsid w:val="009E2BCF"/>
    <w:rsid w:val="009E3B39"/>
    <w:rsid w:val="009F10D1"/>
    <w:rsid w:val="00A006B5"/>
    <w:rsid w:val="00A01132"/>
    <w:rsid w:val="00A02E8A"/>
    <w:rsid w:val="00A05E16"/>
    <w:rsid w:val="00A05F95"/>
    <w:rsid w:val="00A146B8"/>
    <w:rsid w:val="00A16030"/>
    <w:rsid w:val="00A31483"/>
    <w:rsid w:val="00A411D5"/>
    <w:rsid w:val="00A53E6C"/>
    <w:rsid w:val="00A577FB"/>
    <w:rsid w:val="00A64B50"/>
    <w:rsid w:val="00A728B9"/>
    <w:rsid w:val="00A77AFF"/>
    <w:rsid w:val="00A8326C"/>
    <w:rsid w:val="00AA1B69"/>
    <w:rsid w:val="00AC082B"/>
    <w:rsid w:val="00AC240B"/>
    <w:rsid w:val="00AC25E8"/>
    <w:rsid w:val="00AC32F1"/>
    <w:rsid w:val="00AD0BF2"/>
    <w:rsid w:val="00AD5B50"/>
    <w:rsid w:val="00AE2076"/>
    <w:rsid w:val="00AE4A0B"/>
    <w:rsid w:val="00AF50AE"/>
    <w:rsid w:val="00AF71A8"/>
    <w:rsid w:val="00AF77E2"/>
    <w:rsid w:val="00B04766"/>
    <w:rsid w:val="00B0680A"/>
    <w:rsid w:val="00B11C00"/>
    <w:rsid w:val="00B14960"/>
    <w:rsid w:val="00B22BF1"/>
    <w:rsid w:val="00B3390D"/>
    <w:rsid w:val="00B508E6"/>
    <w:rsid w:val="00B532EC"/>
    <w:rsid w:val="00B63F5E"/>
    <w:rsid w:val="00B63FB5"/>
    <w:rsid w:val="00B70655"/>
    <w:rsid w:val="00B7744C"/>
    <w:rsid w:val="00B82A06"/>
    <w:rsid w:val="00B91656"/>
    <w:rsid w:val="00B94711"/>
    <w:rsid w:val="00BB3665"/>
    <w:rsid w:val="00BB603A"/>
    <w:rsid w:val="00BB7481"/>
    <w:rsid w:val="00BC0715"/>
    <w:rsid w:val="00BF1021"/>
    <w:rsid w:val="00BF7A9C"/>
    <w:rsid w:val="00C10589"/>
    <w:rsid w:val="00C10ADC"/>
    <w:rsid w:val="00C12576"/>
    <w:rsid w:val="00C30EA1"/>
    <w:rsid w:val="00C40925"/>
    <w:rsid w:val="00C71C5E"/>
    <w:rsid w:val="00C72DE3"/>
    <w:rsid w:val="00C72EB0"/>
    <w:rsid w:val="00C81213"/>
    <w:rsid w:val="00C87B42"/>
    <w:rsid w:val="00C92E5D"/>
    <w:rsid w:val="00CA2384"/>
    <w:rsid w:val="00CB1AEE"/>
    <w:rsid w:val="00CD60D6"/>
    <w:rsid w:val="00CE6A7B"/>
    <w:rsid w:val="00CF1218"/>
    <w:rsid w:val="00D06B46"/>
    <w:rsid w:val="00D07BFC"/>
    <w:rsid w:val="00D1530D"/>
    <w:rsid w:val="00D329C2"/>
    <w:rsid w:val="00D354B3"/>
    <w:rsid w:val="00D40A75"/>
    <w:rsid w:val="00D418AC"/>
    <w:rsid w:val="00D4303E"/>
    <w:rsid w:val="00D6170F"/>
    <w:rsid w:val="00D61B57"/>
    <w:rsid w:val="00D6330D"/>
    <w:rsid w:val="00D64E62"/>
    <w:rsid w:val="00D67D0F"/>
    <w:rsid w:val="00D73C43"/>
    <w:rsid w:val="00D74BEF"/>
    <w:rsid w:val="00D8027A"/>
    <w:rsid w:val="00D8148B"/>
    <w:rsid w:val="00D86016"/>
    <w:rsid w:val="00D86C0F"/>
    <w:rsid w:val="00D93A8F"/>
    <w:rsid w:val="00DA0269"/>
    <w:rsid w:val="00DA2248"/>
    <w:rsid w:val="00DA3C2D"/>
    <w:rsid w:val="00DA5D86"/>
    <w:rsid w:val="00DC311B"/>
    <w:rsid w:val="00DE1BDF"/>
    <w:rsid w:val="00DE673F"/>
    <w:rsid w:val="00E02DCF"/>
    <w:rsid w:val="00E038EC"/>
    <w:rsid w:val="00E03F09"/>
    <w:rsid w:val="00E04081"/>
    <w:rsid w:val="00E32835"/>
    <w:rsid w:val="00E32BCB"/>
    <w:rsid w:val="00E33E1D"/>
    <w:rsid w:val="00E5752F"/>
    <w:rsid w:val="00E72373"/>
    <w:rsid w:val="00E80D68"/>
    <w:rsid w:val="00E8187E"/>
    <w:rsid w:val="00E95236"/>
    <w:rsid w:val="00EA1252"/>
    <w:rsid w:val="00EB091A"/>
    <w:rsid w:val="00EB196A"/>
    <w:rsid w:val="00EC4B0B"/>
    <w:rsid w:val="00ED334E"/>
    <w:rsid w:val="00EF17BC"/>
    <w:rsid w:val="00F03D65"/>
    <w:rsid w:val="00F04C94"/>
    <w:rsid w:val="00F057EE"/>
    <w:rsid w:val="00F21537"/>
    <w:rsid w:val="00F252B6"/>
    <w:rsid w:val="00F25784"/>
    <w:rsid w:val="00F3508C"/>
    <w:rsid w:val="00F374E7"/>
    <w:rsid w:val="00F42A7D"/>
    <w:rsid w:val="00F6412B"/>
    <w:rsid w:val="00F64AFB"/>
    <w:rsid w:val="00F70B33"/>
    <w:rsid w:val="00F7398D"/>
    <w:rsid w:val="00F757AB"/>
    <w:rsid w:val="00F92967"/>
    <w:rsid w:val="00F95924"/>
    <w:rsid w:val="00FA7A1A"/>
    <w:rsid w:val="00FC1C1C"/>
    <w:rsid w:val="00FE7D07"/>
    <w:rsid w:val="00FF0A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enu v:ext="edit" fillcolor="none [1300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507B12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507B1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07B12"/>
  </w:style>
  <w:style w:type="paragraph" w:styleId="Fuzeile">
    <w:name w:val="footer"/>
    <w:basedOn w:val="Standard"/>
    <w:link w:val="FuzeileZchn"/>
    <w:uiPriority w:val="99"/>
    <w:unhideWhenUsed/>
    <w:rsid w:val="00507B1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07B12"/>
  </w:style>
  <w:style w:type="character" w:styleId="Hyperlink">
    <w:name w:val="Hyperlink"/>
    <w:basedOn w:val="Absatz-Standardschriftart"/>
    <w:uiPriority w:val="99"/>
    <w:unhideWhenUsed/>
    <w:rsid w:val="00507B12"/>
    <w:rPr>
      <w:color w:val="0000FF" w:themeColor="hyperlink"/>
      <w:u w:val="single"/>
    </w:rPr>
  </w:style>
  <w:style w:type="paragraph" w:customStyle="1" w:styleId="EinfAbs">
    <w:name w:val="[Einf. Abs.]"/>
    <w:basedOn w:val="Standard"/>
    <w:uiPriority w:val="99"/>
    <w:rsid w:val="00507B12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styleId="Fett">
    <w:name w:val="Strong"/>
    <w:basedOn w:val="Absatz-Standardschriftart"/>
    <w:qFormat/>
    <w:rsid w:val="00507B12"/>
    <w:rPr>
      <w:b/>
      <w:bCs/>
    </w:rPr>
  </w:style>
  <w:style w:type="paragraph" w:styleId="StandardWeb">
    <w:name w:val="Normal (Web)"/>
    <w:basedOn w:val="Standard"/>
    <w:uiPriority w:val="99"/>
    <w:unhideWhenUsed/>
    <w:rsid w:val="00507B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47B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47BFB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7F4A0D"/>
    <w:pPr>
      <w:autoSpaceDE w:val="0"/>
      <w:autoSpaceDN w:val="0"/>
      <w:adjustRightInd w:val="0"/>
      <w:spacing w:after="0" w:line="240" w:lineRule="auto"/>
    </w:pPr>
    <w:rPr>
      <w:rFonts w:ascii="Wingdings" w:hAnsi="Wingdings" w:cs="Wingdings"/>
      <w:color w:val="000000"/>
      <w:sz w:val="24"/>
      <w:szCs w:val="24"/>
    </w:rPr>
  </w:style>
  <w:style w:type="character" w:styleId="BesuchterHyperlink">
    <w:name w:val="FollowedHyperlink"/>
    <w:basedOn w:val="Absatz-Standardschriftart"/>
    <w:uiPriority w:val="99"/>
    <w:semiHidden/>
    <w:unhideWhenUsed/>
    <w:rsid w:val="007F4A0D"/>
    <w:rPr>
      <w:color w:val="800080" w:themeColor="followedHyperlink"/>
      <w:u w:val="single"/>
    </w:rPr>
  </w:style>
  <w:style w:type="paragraph" w:styleId="Beschriftung">
    <w:name w:val="caption"/>
    <w:basedOn w:val="Standard"/>
    <w:next w:val="Standard"/>
    <w:uiPriority w:val="35"/>
    <w:unhideWhenUsed/>
    <w:qFormat/>
    <w:rsid w:val="00D6330D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D06B46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sid w:val="00D06B46"/>
    <w:rPr>
      <w:rFonts w:ascii="Consolas" w:hAnsi="Consolas"/>
      <w:sz w:val="20"/>
      <w:szCs w:val="20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026361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02636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507B12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507B1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07B12"/>
  </w:style>
  <w:style w:type="paragraph" w:styleId="Fuzeile">
    <w:name w:val="footer"/>
    <w:basedOn w:val="Standard"/>
    <w:link w:val="FuzeileZchn"/>
    <w:uiPriority w:val="99"/>
    <w:unhideWhenUsed/>
    <w:rsid w:val="00507B1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07B12"/>
  </w:style>
  <w:style w:type="character" w:styleId="Hyperlink">
    <w:name w:val="Hyperlink"/>
    <w:basedOn w:val="Absatz-Standardschriftart"/>
    <w:uiPriority w:val="99"/>
    <w:unhideWhenUsed/>
    <w:rsid w:val="00507B12"/>
    <w:rPr>
      <w:color w:val="0000FF" w:themeColor="hyperlink"/>
      <w:u w:val="single"/>
    </w:rPr>
  </w:style>
  <w:style w:type="paragraph" w:customStyle="1" w:styleId="EinfAbs">
    <w:name w:val="[Einf. Abs.]"/>
    <w:basedOn w:val="Standard"/>
    <w:uiPriority w:val="99"/>
    <w:rsid w:val="00507B12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styleId="Fett">
    <w:name w:val="Strong"/>
    <w:basedOn w:val="Absatz-Standardschriftart"/>
    <w:qFormat/>
    <w:rsid w:val="00507B12"/>
    <w:rPr>
      <w:b/>
      <w:bCs/>
    </w:rPr>
  </w:style>
  <w:style w:type="paragraph" w:styleId="StandardWeb">
    <w:name w:val="Normal (Web)"/>
    <w:basedOn w:val="Standard"/>
    <w:uiPriority w:val="99"/>
    <w:unhideWhenUsed/>
    <w:rsid w:val="00507B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47B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47BFB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7F4A0D"/>
    <w:pPr>
      <w:autoSpaceDE w:val="0"/>
      <w:autoSpaceDN w:val="0"/>
      <w:adjustRightInd w:val="0"/>
      <w:spacing w:after="0" w:line="240" w:lineRule="auto"/>
    </w:pPr>
    <w:rPr>
      <w:rFonts w:ascii="Wingdings" w:hAnsi="Wingdings" w:cs="Wingdings"/>
      <w:color w:val="000000"/>
      <w:sz w:val="24"/>
      <w:szCs w:val="24"/>
    </w:rPr>
  </w:style>
  <w:style w:type="character" w:styleId="BesuchterHyperlink">
    <w:name w:val="FollowedHyperlink"/>
    <w:basedOn w:val="Absatz-Standardschriftart"/>
    <w:uiPriority w:val="99"/>
    <w:semiHidden/>
    <w:unhideWhenUsed/>
    <w:rsid w:val="007F4A0D"/>
    <w:rPr>
      <w:color w:val="800080" w:themeColor="followedHyperlink"/>
      <w:u w:val="single"/>
    </w:rPr>
  </w:style>
  <w:style w:type="paragraph" w:styleId="Beschriftung">
    <w:name w:val="caption"/>
    <w:basedOn w:val="Standard"/>
    <w:next w:val="Standard"/>
    <w:uiPriority w:val="35"/>
    <w:unhideWhenUsed/>
    <w:qFormat/>
    <w:rsid w:val="00D6330D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D06B46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sid w:val="00D06B46"/>
    <w:rPr>
      <w:rFonts w:ascii="Consolas" w:hAnsi="Consolas"/>
      <w:sz w:val="20"/>
      <w:szCs w:val="20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026361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02636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894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45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51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14180">
      <w:bodyDiv w:val="1"/>
      <w:marLeft w:val="240"/>
      <w:marRight w:val="240"/>
      <w:marTop w:val="240"/>
      <w:marBottom w:val="6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86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C8C8C8"/>
            <w:right w:val="none" w:sz="0" w:space="0" w:color="auto"/>
          </w:divBdr>
          <w:divsChild>
            <w:div w:id="174922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18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04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591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708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169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397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2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437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357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740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93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41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25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82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98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97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89612">
      <w:bodyDiv w:val="1"/>
      <w:marLeft w:val="240"/>
      <w:marRight w:val="240"/>
      <w:marTop w:val="240"/>
      <w:marBottom w:val="6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12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C8C8C8"/>
            <w:right w:val="none" w:sz="0" w:space="0" w:color="auto"/>
          </w:divBdr>
          <w:divsChild>
            <w:div w:id="588120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871916">
      <w:bodyDiv w:val="1"/>
      <w:marLeft w:val="240"/>
      <w:marRight w:val="240"/>
      <w:marTop w:val="240"/>
      <w:marBottom w:val="6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9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C8C8C8"/>
            <w:right w:val="none" w:sz="0" w:space="0" w:color="auto"/>
          </w:divBdr>
          <w:divsChild>
            <w:div w:id="784082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078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566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8732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1695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23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9797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194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592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43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981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27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5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www.musikschuleweilheim.de/?page_id=56" TargetMode="External"/><Relationship Id="rId18" Type="http://schemas.openxmlformats.org/officeDocument/2006/relationships/image" Target="media/image5.jpeg"/><Relationship Id="rId26" Type="http://schemas.openxmlformats.org/officeDocument/2006/relationships/hyperlink" Target="http://www.musikschuleweilheim.de/" TargetMode="External"/><Relationship Id="rId3" Type="http://schemas.microsoft.com/office/2007/relationships/stylesWithEffects" Target="stylesWithEffects.xml"/><Relationship Id="rId21" Type="http://schemas.openxmlformats.org/officeDocument/2006/relationships/oleObject" Target="embeddings/oleObject4.bin"/><Relationship Id="rId7" Type="http://schemas.openxmlformats.org/officeDocument/2006/relationships/endnotes" Target="endnotes.xml"/><Relationship Id="rId12" Type="http://schemas.openxmlformats.org/officeDocument/2006/relationships/hyperlink" Target="http://www.musikschuleweilheim.de/?page_id=56" TargetMode="External"/><Relationship Id="rId17" Type="http://schemas.openxmlformats.org/officeDocument/2006/relationships/image" Target="media/image4.emf"/><Relationship Id="rId25" Type="http://schemas.openxmlformats.org/officeDocument/2006/relationships/hyperlink" Target="mailto:musikschule@weilheim.de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3.bin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musikschuleweilheim.de/?page_id=56" TargetMode="External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8.png"/><Relationship Id="rId28" Type="http://schemas.openxmlformats.org/officeDocument/2006/relationships/hyperlink" Target="http://www.musikschuleweilheim.de/" TargetMode="External"/><Relationship Id="rId10" Type="http://schemas.openxmlformats.org/officeDocument/2006/relationships/hyperlink" Target="http://www.musikschuleweilheim.de/?page_id=56" TargetMode="External"/><Relationship Id="rId19" Type="http://schemas.openxmlformats.org/officeDocument/2006/relationships/image" Target="media/image6.em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hyperlink" Target="mailto:musikschule@weilheim.de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1CA0C6A8-476C-40DC-8462-2296D4DA0D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D880E35A</Template>
  <TotalTime>0</TotalTime>
  <Pages>2</Pages>
  <Words>41</Words>
  <Characters>265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Stadt Weilheim i.OB</Company>
  <LinksUpToDate>false</LinksUpToDate>
  <CharactersWithSpaces>305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Musikschule Praktikant</dc:creator>
  <cp:lastModifiedBy>Christina Kees</cp:lastModifiedBy>
  <cp:revision>26</cp:revision>
  <cp:lastPrinted>2019-02-27T09:41:00Z</cp:lastPrinted>
  <dcterms:created xsi:type="dcterms:W3CDTF">2018-12-12T10:48:00Z</dcterms:created>
  <dcterms:modified xsi:type="dcterms:W3CDTF">2019-02-27T15:16:00Z</dcterms:modified>
</cp:coreProperties>
</file>